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FE7A7" w14:textId="449608AF" w:rsidR="00E96022" w:rsidRPr="00BD51C9" w:rsidRDefault="00DE1BA1" w:rsidP="0007045A">
      <w:pPr>
        <w:pStyle w:val="Title"/>
        <w:tabs>
          <w:tab w:val="left" w:pos="708"/>
          <w:tab w:val="left" w:pos="1416"/>
          <w:tab w:val="left" w:pos="2124"/>
          <w:tab w:val="left" w:pos="2832"/>
          <w:tab w:val="left" w:pos="7650"/>
          <w:tab w:val="left" w:pos="8918"/>
        </w:tabs>
      </w:pPr>
      <w:r w:rsidRPr="00BD51C9">
        <w:rPr>
          <w:rStyle w:val="Article-TypeZchn"/>
          <w:noProof/>
          <w:lang w:eastAsia="en-GB"/>
        </w:rPr>
        <mc:AlternateContent>
          <mc:Choice Requires="wps">
            <w:drawing>
              <wp:inline distT="0" distB="0" distL="0" distR="0" wp14:anchorId="7A051219" wp14:editId="58AC2F95">
                <wp:extent cx="1632317" cy="318977"/>
                <wp:effectExtent l="0" t="0" r="0" b="5080"/>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317" cy="318977"/>
                        </a:xfrm>
                        <a:prstGeom prst="rect">
                          <a:avLst/>
                        </a:prstGeom>
                        <a:solidFill>
                          <a:schemeClr val="tx2"/>
                        </a:solidFill>
                        <a:ln w="9525">
                          <a:noFill/>
                          <a:miter lim="800000"/>
                          <a:headEnd/>
                          <a:tailEnd/>
                        </a:ln>
                      </wps:spPr>
                      <wps:txbx>
                        <w:txbxContent>
                          <w:p w14:paraId="463D1652" w14:textId="77777777" w:rsidR="00DE1BA1" w:rsidRPr="00477230" w:rsidRDefault="000F489E" w:rsidP="00A97CEA">
                            <w:r>
                              <w:rPr>
                                <w:rStyle w:val="Article-TypeZchn"/>
                                <w:color w:val="FFFFFF" w:themeColor="background1"/>
                              </w:rPr>
                              <w:t>ORIGINAL</w:t>
                            </w:r>
                            <w:r w:rsidR="00DE1BA1" w:rsidRPr="00DE1BA1">
                              <w:rPr>
                                <w:rStyle w:val="Article-TypeZchn"/>
                                <w:color w:val="FFFFFF" w:themeColor="background1"/>
                              </w:rPr>
                              <w:t xml:space="preserve"> ARTICLE</w:t>
                            </w:r>
                          </w:p>
                        </w:txbxContent>
                      </wps:txbx>
                      <wps:bodyPr rot="0" vert="horz" wrap="none" lIns="91440" tIns="45720" rIns="91440" bIns="45720" anchor="t" anchorCtr="0">
                        <a:noAutofit/>
                      </wps:bodyPr>
                    </wps:wsp>
                  </a:graphicData>
                </a:graphic>
              </wp:inline>
            </w:drawing>
          </mc:Choice>
          <mc:Fallback>
            <w:pict>
              <v:shapetype w14:anchorId="7A051219" id="_x0000_t202" coordsize="21600,21600" o:spt="202" path="m,l,21600r21600,l21600,xe">
                <v:stroke joinstyle="miter"/>
                <v:path gradientshapeok="t" o:connecttype="rect"/>
              </v:shapetype>
              <v:shape id="Textfeld 2" o:spid="_x0000_s1026" type="#_x0000_t202" style="width:128.55pt;height:25.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" fillcolor="#1f497d [3215]" stroked="f">
                <v:textbox>
                  <w:txbxContent>
                    <w:p w14:paraId="463D1652" w14:textId="77777777" w:rsidR="00DE1BA1" w:rsidRPr="00477230" w:rsidRDefault="000F489E" w:rsidP="00A97CEA">
                      <w:r>
                        <w:rPr>
                          <w:rStyle w:val="Article-TypeZchn"/>
                          <w:color w:val="FFFFFF" w:themeColor="background1"/>
                        </w:rPr>
                        <w:t>ORIGINAL</w:t>
                      </w:r>
                      <w:r w:rsidR="00DE1BA1" w:rsidRPr="00DE1BA1">
                        <w:rPr>
                          <w:rStyle w:val="Article-TypeZchn"/>
                          <w:color w:val="FFFFFF" w:themeColor="background1"/>
                        </w:rPr>
                        <w:t xml:space="preserve"> ARTICLE</w:t>
                      </w:r>
                    </w:p>
                  </w:txbxContent>
                </v:textbox>
                <w10:anchorlock/>
              </v:shape>
            </w:pict>
          </mc:Fallback>
        </mc:AlternateContent>
      </w:r>
      <w:r w:rsidR="00E96022" w:rsidRPr="00BD51C9">
        <w:tab/>
      </w:r>
      <w:bookmarkStart w:id="0" w:name="_Hlk117259638"/>
      <w:bookmarkEnd w:id="0"/>
      <w:r w:rsidR="001900B0">
        <w:tab/>
      </w:r>
      <w:r w:rsidR="0007045A">
        <w:tab/>
      </w:r>
    </w:p>
    <w:p w14:paraId="3336B913" w14:textId="22DC4680" w:rsidR="00386BFE" w:rsidRPr="00FA7A09" w:rsidRDefault="00386BFE" w:rsidP="00FA7A09">
      <w:pPr>
        <w:pStyle w:val="Title"/>
      </w:pPr>
      <w:r w:rsidRPr="00FA7A09">
        <w:t xml:space="preserve">Author Guidelines for the Online Journal </w:t>
      </w:r>
      <w:proofErr w:type="spellStart"/>
      <w:r w:rsidRPr="00FA7A09">
        <w:t>ce</w:t>
      </w:r>
      <w:proofErr w:type="spellEnd"/>
      <w:r w:rsidRPr="00FA7A09">
        <w:t>/papers</w:t>
      </w:r>
      <w:r w:rsidR="009E3267" w:rsidRPr="00FA7A09">
        <w:br/>
        <w:t>[Title: two lines, 180 characters maximum]</w:t>
      </w:r>
    </w:p>
    <w:p w14:paraId="5566EBB6" w14:textId="7B0E588C" w:rsidR="00381F49" w:rsidRPr="00477230" w:rsidRDefault="00947CDD" w:rsidP="00A97CEA">
      <w:pPr>
        <w:pStyle w:val="Author"/>
      </w:pPr>
      <w:r w:rsidRPr="00477230">
        <w:t>Max Mustermann</w:t>
      </w:r>
      <w:r w:rsidR="00A45B03" w:rsidRPr="00B67B7D">
        <w:rPr>
          <w:rStyle w:val="superscript"/>
        </w:rPr>
        <w:t>1</w:t>
      </w:r>
      <w:r w:rsidR="009E3267" w:rsidRPr="00477230">
        <w:t xml:space="preserve"> [main author’s first name + surname]</w:t>
      </w:r>
      <w:r w:rsidR="00477230">
        <w:t xml:space="preserve"> |</w:t>
      </w:r>
      <w:r w:rsidRPr="00477230">
        <w:t xml:space="preserve"> John Doe</w:t>
      </w:r>
      <w:r w:rsidR="009E3267" w:rsidRPr="00477230">
        <w:t xml:space="preserve"> [1st co-author’s first name + surname]</w:t>
      </w:r>
      <w:r w:rsidR="00077FBB">
        <w:t xml:space="preserve"> | </w:t>
      </w:r>
      <w:r w:rsidR="00A56B74" w:rsidRPr="00A56B74">
        <w:t>Jane Roe</w:t>
      </w:r>
      <w:r w:rsidR="00A56B74">
        <w:rPr>
          <w:rStyle w:val="superscript"/>
        </w:rPr>
        <w:t>2</w:t>
      </w:r>
      <w:r w:rsidR="00A56B74">
        <w:t xml:space="preserve"> </w:t>
      </w:r>
      <w:r w:rsidR="00A56B74" w:rsidRPr="00477230">
        <w:t>[</w:t>
      </w:r>
      <w:r w:rsidR="00A56B74">
        <w:t>2</w:t>
      </w:r>
      <w:r w:rsidR="00A56B74" w:rsidRPr="00477230">
        <w:t>st co-author’s first name + surname]</w:t>
      </w:r>
    </w:p>
    <w:p w14:paraId="686D8ED7" w14:textId="77777777" w:rsidR="00912197" w:rsidRPr="00477230" w:rsidRDefault="00947CDD" w:rsidP="00A97CEA">
      <w:r w:rsidRPr="00477230">
        <w:rPr>
          <w:noProof/>
          <w:lang w:eastAsia="en-GB"/>
        </w:rPr>
        <mc:AlternateContent>
          <mc:Choice Requires="wps">
            <w:drawing>
              <wp:anchor distT="0" distB="0" distL="114300" distR="114300" simplePos="0" relativeHeight="251660288" behindDoc="0" locked="0" layoutInCell="1" allowOverlap="1" wp14:anchorId="3C898A13" wp14:editId="69B2E052">
                <wp:simplePos x="0" y="0"/>
                <wp:positionH relativeFrom="margin">
                  <wp:align>left</wp:align>
                </wp:positionH>
                <wp:positionV relativeFrom="paragraph">
                  <wp:posOffset>0</wp:posOffset>
                </wp:positionV>
                <wp:extent cx="1896745" cy="2743200"/>
                <wp:effectExtent l="0" t="0" r="825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43200"/>
                        </a:xfrm>
                        <a:prstGeom prst="rect">
                          <a:avLst/>
                        </a:prstGeom>
                        <a:solidFill>
                          <a:srgbClr val="FFFFFF"/>
                        </a:solidFill>
                        <a:ln w="9525">
                          <a:noFill/>
                          <a:miter lim="800000"/>
                          <a:headEnd/>
                          <a:tailEnd/>
                        </a:ln>
                      </wps:spPr>
                      <wps:txbx>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15D6C0C1"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w:t>
                            </w:r>
                            <w:r w:rsidR="00DE3617">
                              <w:rPr>
                                <w:lang w:val="en-US"/>
                              </w:rPr>
                              <w:t>hn</w:t>
                            </w:r>
                            <w:r w:rsidRPr="00477230">
                              <w:rPr>
                                <w:lang w:val="en-US"/>
                              </w:rPr>
                              <w:t xml:space="preserv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1" w:history="1">
                              <w:r w:rsidR="00255F31" w:rsidRPr="0000277A">
                                <w:rPr>
                                  <w:rStyle w:val="Hyperlink"/>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8A13" id="_x0000_s1027" type="#_x0000_t202" style="position:absolute;left:0;text-align:left;margin-left:0;margin-top:0;width:149.35pt;height:3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" stroked="f">
                <v:textbox inset="0,,0">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15D6C0C1"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w:t>
                      </w:r>
                      <w:r w:rsidR="00DE3617">
                        <w:rPr>
                          <w:lang w:val="en-US"/>
                        </w:rPr>
                        <w:t>hn</w:t>
                      </w:r>
                      <w:r w:rsidRPr="00477230">
                        <w:rPr>
                          <w:lang w:val="en-US"/>
                        </w:rPr>
                        <w:t xml:space="preserv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2" w:history="1">
                        <w:r w:rsidR="00255F31" w:rsidRPr="0000277A">
                          <w:rPr>
                            <w:rStyle w:val="Hyperlink"/>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v:textbox>
                <w10:wrap type="square" anchorx="margin"/>
              </v:shape>
            </w:pict>
          </mc:Fallback>
        </mc:AlternateContent>
      </w:r>
      <w:r w:rsidRPr="00477230">
        <w:rPr>
          <w:noProof/>
          <w:lang w:eastAsia="en-GB"/>
        </w:rPr>
        <mc:AlternateContent>
          <mc:Choice Requires="wps">
            <w:drawing>
              <wp:inline distT="0" distB="0" distL="0" distR="0" wp14:anchorId="4B8D4130" wp14:editId="050AB5B1">
                <wp:extent cx="4450080" cy="1403985"/>
                <wp:effectExtent l="0" t="0" r="7620"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03985"/>
                        </a:xfrm>
                        <a:prstGeom prst="rect">
                          <a:avLst/>
                        </a:prstGeom>
                        <a:solidFill>
                          <a:schemeClr val="bg1">
                            <a:lumMod val="95000"/>
                          </a:schemeClr>
                        </a:solidFill>
                        <a:ln w="9525">
                          <a:noFill/>
                          <a:miter lim="800000"/>
                          <a:headEnd/>
                          <a:tailEnd/>
                        </a:ln>
                      </wps:spPr>
                      <wps:txbx>
                        <w:txbxContent>
                          <w:p w14:paraId="237218E8" w14:textId="77777777" w:rsidR="00011954" w:rsidRPr="00841F06" w:rsidRDefault="00011954" w:rsidP="00A97CEA">
                            <w:pPr>
                              <w:pStyle w:val="Abstract"/>
                              <w:rPr>
                                <w:rStyle w:val="Strong"/>
                                <w:sz w:val="18"/>
                                <w:szCs w:val="18"/>
                              </w:rPr>
                            </w:pPr>
                            <w:r w:rsidRPr="00841F06">
                              <w:rPr>
                                <w:rStyle w:val="Strong"/>
                                <w:sz w:val="18"/>
                                <w:szCs w:val="18"/>
                              </w:rPr>
                              <w:t>Abstract</w:t>
                            </w:r>
                          </w:p>
                          <w:p w14:paraId="6B3232E7" w14:textId="53356A39" w:rsidR="00947CDD" w:rsidRPr="00477230" w:rsidRDefault="009E3267" w:rsidP="00A97CEA">
                            <w:pPr>
                              <w:pStyle w:val="Abstract"/>
                            </w:pPr>
                            <w:r w:rsidRPr="00477230">
                              <w:t xml:space="preserve">[Abstract: 1300 characters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well known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w:t>
                            </w:r>
                            <w:proofErr w:type="spellStart"/>
                            <w:r w:rsidRPr="00477230">
                              <w:t>Quod</w:t>
                            </w:r>
                            <w:proofErr w:type="spellEnd"/>
                            <w:r w:rsidRPr="00477230">
                              <w:t xml:space="preserve"> </w:t>
                            </w:r>
                            <w:proofErr w:type="spellStart"/>
                            <w:r w:rsidRPr="00477230">
                              <w:t>erat</w:t>
                            </w:r>
                            <w:proofErr w:type="spellEnd"/>
                            <w:r w:rsidRPr="00477230">
                              <w:t xml:space="preserve"> demonstrandum. Since 1975 most test texts have not included numbers. Consequently, under </w:t>
                            </w:r>
                            <w:proofErr w:type="spellStart"/>
                            <w:r w:rsidRPr="00477230">
                              <w:t>TypoGb</w:t>
                            </w:r>
                            <w:proofErr w:type="spellEnd"/>
                            <w:r w:rsidRPr="00477230">
                              <w:t xml:space="preserve">.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wps:txbx>
                      <wps:bodyPr rot="0" vert="horz" wrap="square" lIns="91440" tIns="45720" rIns="91440" bIns="45720" anchor="t" anchorCtr="0">
                        <a:spAutoFit/>
                      </wps:bodyPr>
                    </wps:wsp>
                  </a:graphicData>
                </a:graphic>
              </wp:inline>
            </w:drawing>
          </mc:Choice>
          <mc:Fallback>
            <w:pict>
              <v:shape w14:anchorId="4B8D4130" id="_x0000_s1028" type="#_x0000_t202" style="width:350.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" fillcolor="#f2f2f2 [3052]" stroked="f">
                <v:textbox style="mso-fit-shape-to-text:t">
                  <w:txbxContent>
                    <w:p w14:paraId="237218E8" w14:textId="77777777" w:rsidR="00011954" w:rsidRPr="00841F06" w:rsidRDefault="00011954" w:rsidP="00A97CEA">
                      <w:pPr>
                        <w:pStyle w:val="Abstract"/>
                        <w:rPr>
                          <w:rStyle w:val="Strong"/>
                          <w:sz w:val="18"/>
                          <w:szCs w:val="18"/>
                        </w:rPr>
                      </w:pPr>
                      <w:r w:rsidRPr="00841F06">
                        <w:rPr>
                          <w:rStyle w:val="Strong"/>
                          <w:sz w:val="18"/>
                          <w:szCs w:val="18"/>
                        </w:rPr>
                        <w:t>Abstract</w:t>
                      </w:r>
                    </w:p>
                    <w:p w14:paraId="6B3232E7" w14:textId="53356A39" w:rsidR="00947CDD" w:rsidRPr="00477230" w:rsidRDefault="009E3267" w:rsidP="00A97CEA">
                      <w:pPr>
                        <w:pStyle w:val="Abstract"/>
                      </w:pPr>
                      <w:r w:rsidRPr="00477230">
                        <w:t xml:space="preserve">[Abstract: 1300 characters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well known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w:t>
                      </w:r>
                      <w:proofErr w:type="spellStart"/>
                      <w:r w:rsidRPr="00477230">
                        <w:t>Quod</w:t>
                      </w:r>
                      <w:proofErr w:type="spellEnd"/>
                      <w:r w:rsidRPr="00477230">
                        <w:t xml:space="preserve"> </w:t>
                      </w:r>
                      <w:proofErr w:type="spellStart"/>
                      <w:r w:rsidRPr="00477230">
                        <w:t>erat</w:t>
                      </w:r>
                      <w:proofErr w:type="spellEnd"/>
                      <w:r w:rsidRPr="00477230">
                        <w:t xml:space="preserve"> demonstrandum. Since 1975 most test texts have not included numbers. Consequently, under </w:t>
                      </w:r>
                      <w:proofErr w:type="spellStart"/>
                      <w:r w:rsidRPr="00477230">
                        <w:t>TypoGb</w:t>
                      </w:r>
                      <w:proofErr w:type="spellEnd"/>
                      <w:r w:rsidRPr="00477230">
                        <w:t xml:space="preserve">.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v:textbox>
                <w10:anchorlock/>
              </v:shape>
            </w:pict>
          </mc:Fallback>
        </mc:AlternateContent>
      </w:r>
    </w:p>
    <w:p w14:paraId="4E0DB342" w14:textId="65EFE3AC" w:rsidR="00947CDD" w:rsidRPr="00477230" w:rsidRDefault="00947CDD" w:rsidP="00A97CEA"/>
    <w:p w14:paraId="7EA2CD0E" w14:textId="77777777" w:rsidR="00ED0C82" w:rsidRPr="00477230" w:rsidRDefault="00ED0C82" w:rsidP="00A97CEA">
      <w:pPr>
        <w:sectPr w:rsidR="00ED0C82" w:rsidRPr="00477230" w:rsidSect="00D53026">
          <w:headerReference w:type="first" r:id="rId13"/>
          <w:type w:val="continuous"/>
          <w:pgSz w:w="11907" w:h="16840" w:code="9"/>
          <w:pgMar w:top="851" w:right="851" w:bottom="1134" w:left="851" w:header="567" w:footer="454" w:gutter="0"/>
          <w:cols w:space="284"/>
          <w:titlePg/>
          <w:docGrid w:linePitch="245"/>
        </w:sectPr>
      </w:pPr>
    </w:p>
    <w:p w14:paraId="746A53DD" w14:textId="10B6C204" w:rsidR="00DE3617" w:rsidRPr="002C19AA" w:rsidRDefault="00DE3617" w:rsidP="00DE3617">
      <w:pPr>
        <w:pStyle w:val="Heading1"/>
      </w:pPr>
      <w:r>
        <w:t>More text and Figures</w:t>
      </w:r>
    </w:p>
    <w:p w14:paraId="2E203DEC" w14:textId="53F68A7E" w:rsidR="00DE3617" w:rsidRPr="00477230" w:rsidRDefault="00DE3617" w:rsidP="00DE3617">
      <w:r w:rsidRPr="00477230">
        <w:t xml:space="preserve">The editorial office decides whether to accept or reject articles submitted according to technical and scientific criteria.  </w:t>
      </w:r>
    </w:p>
    <w:p w14:paraId="25F44B4C" w14:textId="77777777" w:rsidR="00DE3617" w:rsidRPr="00477230" w:rsidRDefault="00DE3617" w:rsidP="00DE3617">
      <w:pPr>
        <w:pStyle w:val="Listeunsorted"/>
      </w:pPr>
      <w:r w:rsidRPr="00477230">
        <w:t xml:space="preserve">Articles and essays have to be written by the author himself/herself. He or </w:t>
      </w:r>
      <w:r w:rsidRPr="00A97CEA">
        <w:t>she</w:t>
      </w:r>
      <w:r w:rsidRPr="00477230">
        <w:t xml:space="preserve"> must also be the copyright holder of all illustrative material submitted (photographs, drawings). Fees requested subsequently by third parties must be paid by the author.</w:t>
      </w:r>
    </w:p>
    <w:p w14:paraId="24906E58" w14:textId="38BFBA32" w:rsidR="00DE3617" w:rsidRPr="00DE3617" w:rsidRDefault="00DE3617" w:rsidP="00DE3617">
      <w:pPr>
        <w:pStyle w:val="Listeunsorted"/>
      </w:pPr>
      <w:r w:rsidRPr="00477230">
        <w:t>The editorial office has the right to change, to supplement or to shorten the text according to language style, structure or content, or to ask the author to do so. Changes may also become necessary due to the particular scientific position of the journal. If the author does not agree to such alterations, he/she may withdraw the article.</w:t>
      </w:r>
    </w:p>
    <w:p w14:paraId="6A75BF0E" w14:textId="361EC671" w:rsidR="00DE3617" w:rsidRPr="00477230" w:rsidRDefault="00DE3617" w:rsidP="00DE3617">
      <w:pPr>
        <w:rPr>
          <w:lang w:val="en-US"/>
        </w:rPr>
      </w:pPr>
      <w:r w:rsidRPr="00477230">
        <w:rPr>
          <w:lang w:val="en-US"/>
        </w:rPr>
        <w:t xml:space="preserve">please use the MS Word Equations Editor or </w:t>
      </w:r>
      <w:proofErr w:type="spellStart"/>
      <w:r w:rsidRPr="00477230">
        <w:rPr>
          <w:lang w:val="en-US"/>
        </w:rPr>
        <w:t>MathType</w:t>
      </w:r>
      <w:proofErr w:type="spellEnd"/>
      <w:r w:rsidRPr="00477230">
        <w:rPr>
          <w:lang w:val="en-US"/>
        </w:rPr>
        <w:t xml:space="preserve">. </w:t>
      </w:r>
    </w:p>
    <w:p w14:paraId="422F6A9B" w14:textId="77777777" w:rsidR="00DE3617" w:rsidRPr="00477230" w:rsidRDefault="00DE3617" w:rsidP="00DE3617">
      <m:oMath>
        <m:r>
          <w:rPr>
            <w:rFonts w:ascii="Cambria Math" w:hAnsi="Cambria Math"/>
          </w:rPr>
          <m:t>e</m:t>
        </m:r>
        <m:r>
          <m:rPr>
            <m:sty m:val="p"/>
          </m:rPr>
          <w:rPr>
            <w:rFonts w:ascii="Cambria Math" w:hAnsi="Cambria Math"/>
          </w:rPr>
          <m:t>=</m:t>
        </m:r>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Pr="00477230">
        <w:t xml:space="preserve"> </w:t>
      </w:r>
      <w:r>
        <w:tab/>
      </w:r>
      <w:r w:rsidRPr="00477230">
        <w:t xml:space="preserve"> (1)</w:t>
      </w:r>
    </w:p>
    <w:p w14:paraId="09DCCD9B" w14:textId="77777777" w:rsidR="00DE3617" w:rsidRPr="00477230" w:rsidRDefault="00DE3617" w:rsidP="00DE3617">
      <w:r w:rsidRPr="00477230">
        <w:t>The size of the illustrations is based on the print space:</w:t>
      </w:r>
    </w:p>
    <w:p w14:paraId="76C857F2" w14:textId="77777777" w:rsidR="00DE3617" w:rsidRPr="00477230" w:rsidRDefault="00DE3617" w:rsidP="00DE3617">
      <w:pPr>
        <w:pStyle w:val="Listeunsorted"/>
      </w:pPr>
      <w:r w:rsidRPr="00477230">
        <w:t>minimal width = 88 mm (single-column)</w:t>
      </w:r>
    </w:p>
    <w:p w14:paraId="7E19BB7C" w14:textId="55AF9D90" w:rsidR="00DE3617" w:rsidRPr="00477230" w:rsidRDefault="00DE3617" w:rsidP="00DE3617">
      <w:pPr>
        <w:pStyle w:val="Listeunsorted"/>
        <w:numPr>
          <w:ilvl w:val="0"/>
          <w:numId w:val="0"/>
        </w:numPr>
        <w:rPr>
          <w:b/>
          <w:bCs/>
        </w:rPr>
      </w:pPr>
      <w:r w:rsidRPr="004C4149">
        <w:rPr>
          <w:rStyle w:val="imagenumber"/>
          <w:noProof/>
        </w:rPr>
        <w:drawing>
          <wp:anchor distT="0" distB="0" distL="114300" distR="114300" simplePos="0" relativeHeight="251662336" behindDoc="0" locked="0" layoutInCell="1" allowOverlap="1" wp14:anchorId="47F94479" wp14:editId="3949C05B">
            <wp:simplePos x="0" y="0"/>
            <wp:positionH relativeFrom="column">
              <wp:align>left</wp:align>
            </wp:positionH>
            <wp:positionV relativeFrom="paragraph">
              <wp:align>top</wp:align>
            </wp:positionV>
            <wp:extent cx="3169475" cy="2945080"/>
            <wp:effectExtent l="19050" t="0" r="0" b="0"/>
            <wp:wrapSquare wrapText="bothSides"/>
            <wp:docPr id="3" name="Bild 2" descr="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9"/>
                    <pic:cNvPicPr>
                      <a:picLocks noChangeAspect="1" noChangeArrowheads="1"/>
                    </pic:cNvPicPr>
                  </pic:nvPicPr>
                  <pic:blipFill>
                    <a:blip r:embed="rId14" cstate="print"/>
                    <a:srcRect/>
                    <a:stretch>
                      <a:fillRect/>
                    </a:stretch>
                  </pic:blipFill>
                  <pic:spPr bwMode="auto">
                    <a:xfrm>
                      <a:off x="0" y="0"/>
                      <a:ext cx="3169475" cy="2945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C4149">
        <w:rPr>
          <w:rStyle w:val="imagenumber"/>
        </w:rPr>
        <w:t>Figure 2</w:t>
      </w:r>
      <w:r w:rsidRPr="00477230">
        <w:t xml:space="preserve"> Subfigures should be numbered a), b), c) ... etc. </w:t>
      </w:r>
    </w:p>
    <w:p w14:paraId="3BBCCBA0" w14:textId="0635A8BE" w:rsidR="00DE3617" w:rsidRPr="00DE3617" w:rsidRDefault="00DE3617" w:rsidP="00DE3617">
      <w:pPr>
        <w:rPr>
          <w:b/>
          <w:bCs/>
          <w:lang w:val="en-US"/>
        </w:rPr>
      </w:pPr>
      <w:r w:rsidRPr="00DE3617">
        <w:rPr>
          <w:b/>
          <w:bCs/>
        </w:rPr>
        <w:t>References</w:t>
      </w:r>
    </w:p>
    <w:p w14:paraId="06958D6A" w14:textId="77777777" w:rsidR="00DE3617" w:rsidRPr="00DE3617" w:rsidRDefault="00DE3617" w:rsidP="00DE3617">
      <w:pPr>
        <w:pStyle w:val="ListLiterature"/>
        <w:rPr>
          <w:smallCaps/>
          <w:lang w:val="de-DE"/>
        </w:rPr>
      </w:pPr>
      <w:r w:rsidRPr="00175487">
        <w:rPr>
          <w:lang w:val="de-DE"/>
        </w:rPr>
        <w:t xml:space="preserve">Haenel, J.; </w:t>
      </w:r>
      <w:proofErr w:type="spellStart"/>
      <w:r w:rsidRPr="00175487">
        <w:rPr>
          <w:lang w:val="de-DE"/>
        </w:rPr>
        <w:t>Kina</w:t>
      </w:r>
      <w:proofErr w:type="spellEnd"/>
      <w:r w:rsidRPr="00175487">
        <w:rPr>
          <w:lang w:val="de-DE"/>
        </w:rPr>
        <w:t>, J.; Schaumann, P. (1994)</w:t>
      </w:r>
      <w:r w:rsidRPr="00175487">
        <w:rPr>
          <w:smallCaps/>
          <w:lang w:val="de-DE"/>
        </w:rPr>
        <w:t xml:space="preserve"> </w:t>
      </w:r>
      <w:r w:rsidRPr="0090534B">
        <w:rPr>
          <w:i/>
          <w:iCs w:val="0"/>
          <w:lang w:val="de-DE"/>
        </w:rPr>
        <w:t xml:space="preserve">Zur Erweiterung des </w:t>
      </w:r>
      <w:r w:rsidRPr="0090534B">
        <w:rPr>
          <w:i/>
          <w:iCs w:val="0"/>
          <w:noProof/>
          <w:lang w:val="de-DE"/>
        </w:rPr>
        <w:t>Anwendungsbereiches</w:t>
      </w:r>
      <w:r w:rsidRPr="0090534B">
        <w:rPr>
          <w:i/>
          <w:iCs w:val="0"/>
          <w:lang w:val="de-DE"/>
        </w:rPr>
        <w:t xml:space="preserve"> von Stahlträgerverbundkonstruktionen</w:t>
      </w:r>
      <w:r w:rsidRPr="00175487">
        <w:rPr>
          <w:lang w:val="de-DE"/>
        </w:rPr>
        <w:t xml:space="preserve">. </w:t>
      </w:r>
      <w:r w:rsidRPr="00DE3617">
        <w:rPr>
          <w:lang w:val="de-DE"/>
        </w:rPr>
        <w:t xml:space="preserve">Stahlbau </w:t>
      </w:r>
      <w:r w:rsidRPr="00DE3617">
        <w:rPr>
          <w:rStyle w:val="Strong"/>
          <w:b w:val="0"/>
          <w:bCs w:val="0"/>
          <w:lang w:val="de-DE"/>
        </w:rPr>
        <w:t>63</w:t>
      </w:r>
      <w:r w:rsidRPr="00DE3617">
        <w:rPr>
          <w:lang w:val="de-DE"/>
        </w:rPr>
        <w:t>, H. 4, pp. 279–283.</w:t>
      </w:r>
    </w:p>
    <w:p w14:paraId="23B175BE" w14:textId="1843BFF8" w:rsidR="00DE3617" w:rsidRPr="00DC09DF" w:rsidRDefault="00DE3617" w:rsidP="00DE3617">
      <w:pPr>
        <w:rPr>
          <w:lang w:val="en-US"/>
        </w:rPr>
        <w:sectPr w:rsidR="00DE3617" w:rsidRPr="00DC09DF" w:rsidSect="00DE3617">
          <w:type w:val="continuous"/>
          <w:pgSz w:w="11907" w:h="16840" w:code="9"/>
          <w:pgMar w:top="851" w:right="851" w:bottom="1134" w:left="851" w:header="567" w:footer="0" w:gutter="0"/>
          <w:cols w:num="2" w:space="284"/>
          <w:docGrid w:linePitch="245"/>
        </w:sectPr>
      </w:pPr>
    </w:p>
    <w:p w14:paraId="69FEB12B" w14:textId="77777777" w:rsidR="00DE3617" w:rsidRPr="00DC09DF" w:rsidRDefault="00DE3617" w:rsidP="00DE3617">
      <w:pPr>
        <w:rPr>
          <w:lang w:val="en-US"/>
        </w:rPr>
      </w:pPr>
    </w:p>
    <w:p w14:paraId="7C8F6A3B" w14:textId="55090CFE" w:rsidR="00296030" w:rsidRPr="00DC09DF" w:rsidRDefault="00296030" w:rsidP="00A97CEA">
      <w:pPr>
        <w:rPr>
          <w:lang w:val="en-US"/>
        </w:rPr>
      </w:pPr>
    </w:p>
    <w:sectPr w:rsidR="00296030" w:rsidRPr="00DC09DF" w:rsidSect="00DE3617">
      <w:type w:val="continuous"/>
      <w:pgSz w:w="11907" w:h="16840" w:code="9"/>
      <w:pgMar w:top="851" w:right="794" w:bottom="1134" w:left="851" w:header="284" w:footer="567"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6C57B" w14:textId="77777777" w:rsidR="00C9468F" w:rsidRDefault="00C9468F" w:rsidP="00A97CEA">
      <w:r>
        <w:separator/>
      </w:r>
    </w:p>
  </w:endnote>
  <w:endnote w:type="continuationSeparator" w:id="0">
    <w:p w14:paraId="24AAD96A" w14:textId="77777777" w:rsidR="00C9468F" w:rsidRDefault="00C9468F" w:rsidP="00A9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8A5D5B36-D104-4A30-860A-66D604740A01}"/>
    <w:embedBold r:id="rId2" w:fontKey="{10D307BB-D143-4BF8-85E8-472D6F51E548}"/>
  </w:font>
  <w:font w:name="Verdana">
    <w:panose1 w:val="020B0604030504040204"/>
    <w:charset w:val="00"/>
    <w:family w:val="swiss"/>
    <w:pitch w:val="variable"/>
    <w:sig w:usb0="A00006FF" w:usb1="4000205B" w:usb2="00000010" w:usb3="00000000" w:csb0="0000019F" w:csb1="00000000"/>
    <w:embedRegular r:id="rId3" w:fontKey="{2FC5F72A-BDD1-4992-9B1D-6C416705F130}"/>
    <w:embedBold r:id="rId4" w:fontKey="{B75C06FD-DA68-4CBD-873B-EE04FBDB253A}"/>
    <w:embedItalic r:id="rId5" w:fontKey="{9F4E88B0-4439-4CDB-9176-BCC333605A0E}"/>
  </w:font>
  <w:font w:name="Lato Heavy">
    <w:charset w:val="00"/>
    <w:family w:val="swiss"/>
    <w:pitch w:val="variable"/>
    <w:sig w:usb0="E10002FF" w:usb1="5000ECFF" w:usb2="00000021" w:usb3="00000000" w:csb0="0000019F" w:csb1="00000000"/>
    <w:embedBoldItalic r:id="rId6" w:fontKey="{47127037-9BBD-460C-9361-DA9158A520B6}"/>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7" w:fontKey="{201F9B38-A99D-4A5E-BEF1-3751D2F820DB}"/>
    <w:embedBold r:id="rId8" w:fontKey="{4D324464-ADB8-4AD6-B2AD-3EA853026456}"/>
  </w:font>
  <w:font w:name="Calibri">
    <w:panose1 w:val="020F0502020204030204"/>
    <w:charset w:val="00"/>
    <w:family w:val="swiss"/>
    <w:pitch w:val="variable"/>
    <w:sig w:usb0="E4002EFF" w:usb1="C200247B" w:usb2="00000009" w:usb3="00000000" w:csb0="000001FF" w:csb1="00000000"/>
    <w:embedRegular r:id="rId9" w:fontKey="{17991481-C7C6-4F6F-AD30-7928076C8892}"/>
    <w:embedBold r:id="rId10" w:fontKey="{B3003F5B-E877-4B78-90B9-F33E5E3D5E4F}"/>
    <w:embedItalic r:id="rId11" w:fontKey="{D5092E7F-E38D-4A7A-BEA0-93889528B4E1}"/>
    <w:embedBoldItalic r:id="rId12" w:fontKey="{25B0787B-EB91-46C9-BC70-B48BA2A40186}"/>
  </w:font>
  <w:font w:name="Cordia New">
    <w:panose1 w:val="020B0304020202020204"/>
    <w:charset w:val="DE"/>
    <w:family w:val="swiss"/>
    <w:pitch w:val="variable"/>
    <w:sig w:usb0="81000003" w:usb1="00000000" w:usb2="00000000" w:usb3="00000000" w:csb0="00010001" w:csb1="00000000"/>
    <w:embedRegular r:id="rId13" w:fontKey="{55A18EA4-1079-4DA0-983A-4A39C075206A}"/>
    <w:embedBold r:id="rId14" w:fontKey="{1BB1DC2B-9614-4191-BF85-11810D006149}"/>
    <w:embedItalic r:id="rId15" w:fontKey="{233D7C28-94E0-465F-B5D0-81733EF58D40}"/>
    <w:embedBoldItalic r:id="rId16" w:fontKey="{2B144962-5C67-42C7-AA07-A3B5A502E6CD}"/>
  </w:font>
  <w:font w:name="Cambria">
    <w:panose1 w:val="02040503050406030204"/>
    <w:charset w:val="00"/>
    <w:family w:val="roman"/>
    <w:pitch w:val="variable"/>
    <w:sig w:usb0="E00006FF" w:usb1="420024FF" w:usb2="02000000" w:usb3="00000000" w:csb0="0000019F" w:csb1="00000000"/>
    <w:embedRegular r:id="rId17" w:fontKey="{34B64C87-939A-4202-807C-C518356991F1}"/>
  </w:font>
  <w:font w:name="Lato Black">
    <w:charset w:val="00"/>
    <w:family w:val="swiss"/>
    <w:pitch w:val="variable"/>
    <w:sig w:usb0="E10002FF" w:usb1="5000ECFF" w:usb2="00000021" w:usb3="00000000" w:csb0="0000019F" w:csb1="00000000"/>
    <w:embedBold r:id="rId18" w:fontKey="{DE3AF0A6-CA50-4B72-8E0F-A84BAA00B3FE}"/>
  </w:font>
  <w:font w:name="Tahoma">
    <w:panose1 w:val="020B0604030504040204"/>
    <w:charset w:val="00"/>
    <w:family w:val="swiss"/>
    <w:pitch w:val="variable"/>
    <w:sig w:usb0="E1002EFF" w:usb1="C000605B" w:usb2="00000029" w:usb3="00000000" w:csb0="000101FF" w:csb1="00000000"/>
    <w:embedRegular r:id="rId19" w:fontKey="{38744410-B50F-4B1C-9D1D-D1A3771ED39D}"/>
  </w:font>
  <w:font w:name="Lato">
    <w:charset w:val="00"/>
    <w:family w:val="swiss"/>
    <w:pitch w:val="variable"/>
    <w:sig w:usb0="E10002FF" w:usb1="5000ECFF" w:usb2="00000021" w:usb3="00000000" w:csb0="0000019F" w:csb1="00000000"/>
    <w:embedRegular r:id="rId20" w:fontKey="{2BD15BDC-BB66-46BB-BAE6-68338674C350}"/>
  </w:font>
  <w:font w:name="Cambria Math">
    <w:panose1 w:val="02040503050406030204"/>
    <w:charset w:val="00"/>
    <w:family w:val="roman"/>
    <w:pitch w:val="variable"/>
    <w:sig w:usb0="E00006FF" w:usb1="420024FF" w:usb2="02000000" w:usb3="00000000" w:csb0="0000019F" w:csb1="00000000"/>
    <w:embedRegular r:id="rId21" w:fontKey="{FC86C53D-2B38-40D6-9C28-4BBFAAD599AF}"/>
    <w:embedItalic r:id="rId22" w:fontKey="{CC4F3B21-D441-48B7-9892-5493820857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B4FFF" w14:textId="77777777" w:rsidR="00C9468F" w:rsidRDefault="00C9468F" w:rsidP="00A97CEA">
      <w:r>
        <w:separator/>
      </w:r>
    </w:p>
  </w:footnote>
  <w:footnote w:type="continuationSeparator" w:id="0">
    <w:p w14:paraId="425595C7" w14:textId="77777777" w:rsidR="00C9468F" w:rsidRDefault="00C9468F" w:rsidP="00A97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8E298" w14:textId="0EA20CA2" w:rsidR="00363E7F" w:rsidRDefault="00363E7F">
    <w:pPr>
      <w:pStyle w:val="Header"/>
    </w:pPr>
    <w:r w:rsidRPr="00BD51C9">
      <w:rPr>
        <w:noProof/>
        <w:lang w:eastAsia="en-GB"/>
      </w:rPr>
      <w:drawing>
        <wp:anchor distT="0" distB="0" distL="114300" distR="114300" simplePos="0" relativeHeight="251659264" behindDoc="0" locked="1" layoutInCell="1" allowOverlap="1" wp14:anchorId="7AF0C355" wp14:editId="456006DC">
          <wp:simplePos x="0" y="0"/>
          <wp:positionH relativeFrom="column">
            <wp:posOffset>4839335</wp:posOffset>
          </wp:positionH>
          <wp:positionV relativeFrom="margin">
            <wp:posOffset>107950</wp:posOffset>
          </wp:positionV>
          <wp:extent cx="1583690" cy="382905"/>
          <wp:effectExtent l="0" t="0" r="0" b="0"/>
          <wp:wrapNone/>
          <wp:docPr id="35384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83690" cy="382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37D4"/>
    <w:multiLevelType w:val="hybridMultilevel"/>
    <w:tmpl w:val="F34C2C02"/>
    <w:lvl w:ilvl="0" w:tplc="A8B0134E">
      <w:start w:val="1"/>
      <w:numFmt w:val="decimal"/>
      <w:pStyle w:val="Listsort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B13C2"/>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AC32EF"/>
    <w:multiLevelType w:val="multilevel"/>
    <w:tmpl w:val="8D383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75D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17436"/>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2C46D8"/>
    <w:multiLevelType w:val="hybridMultilevel"/>
    <w:tmpl w:val="80B2A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824A6"/>
    <w:multiLevelType w:val="multilevel"/>
    <w:tmpl w:val="816454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9056EF"/>
    <w:multiLevelType w:val="hybridMultilevel"/>
    <w:tmpl w:val="95FC8E96"/>
    <w:lvl w:ilvl="0" w:tplc="F5CC1C7C">
      <w:start w:val="1"/>
      <w:numFmt w:val="decimal"/>
      <w:lvlText w:val="%1"/>
      <w:lvlJc w:val="left"/>
      <w:pPr>
        <w:ind w:left="1080" w:hanging="360"/>
      </w:pPr>
      <w:rPr>
        <w:rFonts w:cs="Arial Narrow" w:hint="default"/>
        <w:bCs/>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622DCF"/>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35601"/>
    <w:multiLevelType w:val="multilevel"/>
    <w:tmpl w:val="961A124A"/>
    <w:lvl w:ilvl="0">
      <w:start w:val="1"/>
      <w:numFmt w:val="decimal"/>
      <w:pStyle w:val="Heading1"/>
      <w:lvlText w:val="%1"/>
      <w:lvlJc w:val="left"/>
      <w:pPr>
        <w:ind w:left="522" w:hanging="432"/>
      </w:pPr>
      <w:rPr>
        <w:rFonts w:ascii="Verdana" w:hAnsi="Verdana" w:hint="default"/>
        <w:b/>
        <w:bCs/>
        <w:iCs w:val="0"/>
        <w:sz w:val="17"/>
        <w:szCs w:val="20"/>
      </w:rPr>
    </w:lvl>
    <w:lvl w:ilvl="1">
      <w:start w:val="1"/>
      <w:numFmt w:val="decimal"/>
      <w:pStyle w:val="Heading2"/>
      <w:lvlText w:val="%1.%2"/>
      <w:lvlJc w:val="left"/>
      <w:pPr>
        <w:ind w:left="576" w:hanging="576"/>
      </w:pPr>
      <w:rPr>
        <w:rFonts w:hint="default"/>
        <w:lang w:val="en-U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BFD463F"/>
    <w:multiLevelType w:val="multilevel"/>
    <w:tmpl w:val="489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36412"/>
    <w:multiLevelType w:val="hybridMultilevel"/>
    <w:tmpl w:val="671C2794"/>
    <w:lvl w:ilvl="0" w:tplc="A52AD3D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D41FCE"/>
    <w:multiLevelType w:val="multilevel"/>
    <w:tmpl w:val="0409001F"/>
    <w:lvl w:ilvl="0">
      <w:start w:val="1"/>
      <w:numFmt w:val="decimal"/>
      <w:lvlText w:val="%1."/>
      <w:lvlJc w:val="left"/>
      <w:pPr>
        <w:ind w:left="360" w:hanging="360"/>
      </w:pPr>
      <w:rPr>
        <w:rFonts w:hint="default"/>
        <w:b/>
        <w:bCs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05CAC"/>
    <w:multiLevelType w:val="hybridMultilevel"/>
    <w:tmpl w:val="F86CF21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B7329"/>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FF6A40"/>
    <w:multiLevelType w:val="hybridMultilevel"/>
    <w:tmpl w:val="AF56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4406D"/>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F919DA"/>
    <w:multiLevelType w:val="hybridMultilevel"/>
    <w:tmpl w:val="979A56D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5359"/>
    <w:multiLevelType w:val="hybridMultilevel"/>
    <w:tmpl w:val="EC5AF5F4"/>
    <w:lvl w:ilvl="0" w:tplc="348069C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562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21B77"/>
    <w:multiLevelType w:val="hybridMultilevel"/>
    <w:tmpl w:val="C3B808E8"/>
    <w:lvl w:ilvl="0" w:tplc="F82E8924">
      <w:start w:val="1"/>
      <w:numFmt w:val="decimal"/>
      <w:pStyle w:val="ListLiteratur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BA42E9"/>
    <w:multiLevelType w:val="hybridMultilevel"/>
    <w:tmpl w:val="2C3C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E2F8F"/>
    <w:multiLevelType w:val="hybridMultilevel"/>
    <w:tmpl w:val="E7D8CB0E"/>
    <w:lvl w:ilvl="0" w:tplc="734828DA">
      <w:start w:val="1"/>
      <w:numFmt w:val="bullet"/>
      <w:pStyle w:val="Listeunsorted"/>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3B602D"/>
    <w:multiLevelType w:val="hybridMultilevel"/>
    <w:tmpl w:val="C2804C96"/>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441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84909625">
    <w:abstractNumId w:val="15"/>
  </w:num>
  <w:num w:numId="2" w16cid:durableId="560411508">
    <w:abstractNumId w:val="13"/>
  </w:num>
  <w:num w:numId="3" w16cid:durableId="1736656758">
    <w:abstractNumId w:val="23"/>
  </w:num>
  <w:num w:numId="4" w16cid:durableId="411701028">
    <w:abstractNumId w:val="17"/>
  </w:num>
  <w:num w:numId="5" w16cid:durableId="2130732583">
    <w:abstractNumId w:val="12"/>
  </w:num>
  <w:num w:numId="6" w16cid:durableId="420420314">
    <w:abstractNumId w:val="19"/>
  </w:num>
  <w:num w:numId="7" w16cid:durableId="533080089">
    <w:abstractNumId w:val="4"/>
  </w:num>
  <w:num w:numId="8" w16cid:durableId="1348554940">
    <w:abstractNumId w:val="1"/>
  </w:num>
  <w:num w:numId="9" w16cid:durableId="2029790479">
    <w:abstractNumId w:val="14"/>
  </w:num>
  <w:num w:numId="10" w16cid:durableId="2118405212">
    <w:abstractNumId w:val="2"/>
  </w:num>
  <w:num w:numId="11" w16cid:durableId="1974097446">
    <w:abstractNumId w:val="24"/>
  </w:num>
  <w:num w:numId="12" w16cid:durableId="1157501597">
    <w:abstractNumId w:val="8"/>
  </w:num>
  <w:num w:numId="13" w16cid:durableId="197547707">
    <w:abstractNumId w:val="16"/>
  </w:num>
  <w:num w:numId="14" w16cid:durableId="662708915">
    <w:abstractNumId w:val="3"/>
  </w:num>
  <w:num w:numId="15" w16cid:durableId="105120980">
    <w:abstractNumId w:val="6"/>
  </w:num>
  <w:num w:numId="16" w16cid:durableId="1080908172">
    <w:abstractNumId w:val="7"/>
  </w:num>
  <w:num w:numId="17" w16cid:durableId="832572544">
    <w:abstractNumId w:val="9"/>
  </w:num>
  <w:num w:numId="18" w16cid:durableId="1683363334">
    <w:abstractNumId w:val="11"/>
  </w:num>
  <w:num w:numId="19" w16cid:durableId="140125156">
    <w:abstractNumId w:val="21"/>
  </w:num>
  <w:num w:numId="20" w16cid:durableId="780493266">
    <w:abstractNumId w:val="22"/>
  </w:num>
  <w:num w:numId="21" w16cid:durableId="543182306">
    <w:abstractNumId w:val="0"/>
  </w:num>
  <w:num w:numId="22" w16cid:durableId="4132498">
    <w:abstractNumId w:val="20"/>
  </w:num>
  <w:num w:numId="23" w16cid:durableId="281613606">
    <w:abstractNumId w:val="18"/>
  </w:num>
  <w:num w:numId="24" w16cid:durableId="1478106497">
    <w:abstractNumId w:val="5"/>
  </w:num>
  <w:num w:numId="25" w16cid:durableId="15893401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bDoc" w:val=" 1"/>
    <w:docVar w:name="cbGoto" w:val=" 2"/>
    <w:docVar w:name="cbIns" w:val=" 2"/>
    <w:docVar w:name="dlbSymBar" w:val="Adress PLUS"/>
    <w:docVar w:name="tbSymPos" w:val=" 2"/>
  </w:docVars>
  <w:rsids>
    <w:rsidRoot w:val="00674D84"/>
    <w:rsid w:val="0000277A"/>
    <w:rsid w:val="000056E9"/>
    <w:rsid w:val="00011954"/>
    <w:rsid w:val="000333E9"/>
    <w:rsid w:val="000359C4"/>
    <w:rsid w:val="00047E8C"/>
    <w:rsid w:val="00057D9E"/>
    <w:rsid w:val="00061110"/>
    <w:rsid w:val="0007045A"/>
    <w:rsid w:val="00077D68"/>
    <w:rsid w:val="00077FBB"/>
    <w:rsid w:val="000A2B13"/>
    <w:rsid w:val="000A6F92"/>
    <w:rsid w:val="000A7653"/>
    <w:rsid w:val="000C0BD3"/>
    <w:rsid w:val="000D7494"/>
    <w:rsid w:val="000E6CEA"/>
    <w:rsid w:val="000F489E"/>
    <w:rsid w:val="00103522"/>
    <w:rsid w:val="00103C8A"/>
    <w:rsid w:val="00104B3D"/>
    <w:rsid w:val="001066EB"/>
    <w:rsid w:val="001139BB"/>
    <w:rsid w:val="00126367"/>
    <w:rsid w:val="001304B0"/>
    <w:rsid w:val="0013187E"/>
    <w:rsid w:val="00146D45"/>
    <w:rsid w:val="00150CCE"/>
    <w:rsid w:val="00151E77"/>
    <w:rsid w:val="00161CEC"/>
    <w:rsid w:val="0016560C"/>
    <w:rsid w:val="00175487"/>
    <w:rsid w:val="001779D8"/>
    <w:rsid w:val="00182CD7"/>
    <w:rsid w:val="001900B0"/>
    <w:rsid w:val="001A4D25"/>
    <w:rsid w:val="001C303B"/>
    <w:rsid w:val="001C3EA9"/>
    <w:rsid w:val="001C4BEC"/>
    <w:rsid w:val="001C6EE3"/>
    <w:rsid w:val="001C7A46"/>
    <w:rsid w:val="001E6ECA"/>
    <w:rsid w:val="001F1711"/>
    <w:rsid w:val="001F3184"/>
    <w:rsid w:val="002045E5"/>
    <w:rsid w:val="0020625D"/>
    <w:rsid w:val="00212267"/>
    <w:rsid w:val="00215111"/>
    <w:rsid w:val="00222756"/>
    <w:rsid w:val="002315A4"/>
    <w:rsid w:val="00242020"/>
    <w:rsid w:val="00255F31"/>
    <w:rsid w:val="00260570"/>
    <w:rsid w:val="002654BE"/>
    <w:rsid w:val="00275F79"/>
    <w:rsid w:val="00281173"/>
    <w:rsid w:val="00283AE3"/>
    <w:rsid w:val="00287E84"/>
    <w:rsid w:val="00296030"/>
    <w:rsid w:val="002A08C5"/>
    <w:rsid w:val="002A638E"/>
    <w:rsid w:val="002C19AA"/>
    <w:rsid w:val="002C1A69"/>
    <w:rsid w:val="002E4A93"/>
    <w:rsid w:val="002E7AFD"/>
    <w:rsid w:val="002F0D87"/>
    <w:rsid w:val="00307C46"/>
    <w:rsid w:val="00310255"/>
    <w:rsid w:val="003148EE"/>
    <w:rsid w:val="0031519B"/>
    <w:rsid w:val="00321F4E"/>
    <w:rsid w:val="00330D01"/>
    <w:rsid w:val="00342CA8"/>
    <w:rsid w:val="0035300E"/>
    <w:rsid w:val="003614CB"/>
    <w:rsid w:val="00363E7F"/>
    <w:rsid w:val="0037231B"/>
    <w:rsid w:val="003734F2"/>
    <w:rsid w:val="003770A2"/>
    <w:rsid w:val="00380ADC"/>
    <w:rsid w:val="00381211"/>
    <w:rsid w:val="00381F49"/>
    <w:rsid w:val="003845D8"/>
    <w:rsid w:val="00386BFE"/>
    <w:rsid w:val="00395981"/>
    <w:rsid w:val="003C55D4"/>
    <w:rsid w:val="003C6638"/>
    <w:rsid w:val="003F063B"/>
    <w:rsid w:val="00400429"/>
    <w:rsid w:val="00410888"/>
    <w:rsid w:val="004148BE"/>
    <w:rsid w:val="004440F9"/>
    <w:rsid w:val="0044558F"/>
    <w:rsid w:val="00447421"/>
    <w:rsid w:val="00450B3E"/>
    <w:rsid w:val="004564FE"/>
    <w:rsid w:val="00460DCC"/>
    <w:rsid w:val="00477230"/>
    <w:rsid w:val="00477B3A"/>
    <w:rsid w:val="00490E7C"/>
    <w:rsid w:val="00494A1D"/>
    <w:rsid w:val="004951D8"/>
    <w:rsid w:val="004974EF"/>
    <w:rsid w:val="004B0962"/>
    <w:rsid w:val="004B418F"/>
    <w:rsid w:val="004C4149"/>
    <w:rsid w:val="004C47CF"/>
    <w:rsid w:val="004D7C22"/>
    <w:rsid w:val="004F228B"/>
    <w:rsid w:val="00500027"/>
    <w:rsid w:val="00502CAF"/>
    <w:rsid w:val="00511230"/>
    <w:rsid w:val="00531DE7"/>
    <w:rsid w:val="00546DEB"/>
    <w:rsid w:val="00552754"/>
    <w:rsid w:val="00570C9F"/>
    <w:rsid w:val="0057147C"/>
    <w:rsid w:val="0057165A"/>
    <w:rsid w:val="00573089"/>
    <w:rsid w:val="00576931"/>
    <w:rsid w:val="00583459"/>
    <w:rsid w:val="005905CC"/>
    <w:rsid w:val="00597419"/>
    <w:rsid w:val="005A27D2"/>
    <w:rsid w:val="005A5D61"/>
    <w:rsid w:val="005C3193"/>
    <w:rsid w:val="005D3E7C"/>
    <w:rsid w:val="005F0CD6"/>
    <w:rsid w:val="005F6131"/>
    <w:rsid w:val="005F6A0F"/>
    <w:rsid w:val="00612644"/>
    <w:rsid w:val="00642B3C"/>
    <w:rsid w:val="00643C27"/>
    <w:rsid w:val="0064582C"/>
    <w:rsid w:val="00647A2F"/>
    <w:rsid w:val="00653978"/>
    <w:rsid w:val="00667C52"/>
    <w:rsid w:val="00673974"/>
    <w:rsid w:val="00674D84"/>
    <w:rsid w:val="006755E9"/>
    <w:rsid w:val="0068668C"/>
    <w:rsid w:val="006962EC"/>
    <w:rsid w:val="006970AD"/>
    <w:rsid w:val="006A1E8C"/>
    <w:rsid w:val="006B161C"/>
    <w:rsid w:val="006B2707"/>
    <w:rsid w:val="006C1E45"/>
    <w:rsid w:val="006D0F97"/>
    <w:rsid w:val="006D4262"/>
    <w:rsid w:val="006F6A68"/>
    <w:rsid w:val="00706811"/>
    <w:rsid w:val="0071029E"/>
    <w:rsid w:val="00715922"/>
    <w:rsid w:val="00720151"/>
    <w:rsid w:val="00721681"/>
    <w:rsid w:val="00731EDC"/>
    <w:rsid w:val="007335D0"/>
    <w:rsid w:val="0074265B"/>
    <w:rsid w:val="00750700"/>
    <w:rsid w:val="0075141D"/>
    <w:rsid w:val="00751AA8"/>
    <w:rsid w:val="00763E93"/>
    <w:rsid w:val="0077715D"/>
    <w:rsid w:val="00781E63"/>
    <w:rsid w:val="00784034"/>
    <w:rsid w:val="00786052"/>
    <w:rsid w:val="00787F01"/>
    <w:rsid w:val="00791731"/>
    <w:rsid w:val="007B28AE"/>
    <w:rsid w:val="007C6F24"/>
    <w:rsid w:val="007C7729"/>
    <w:rsid w:val="007F1DEA"/>
    <w:rsid w:val="00803CCA"/>
    <w:rsid w:val="00810F9A"/>
    <w:rsid w:val="00817943"/>
    <w:rsid w:val="00820904"/>
    <w:rsid w:val="008234AC"/>
    <w:rsid w:val="00824A84"/>
    <w:rsid w:val="00827080"/>
    <w:rsid w:val="00841F06"/>
    <w:rsid w:val="00842B64"/>
    <w:rsid w:val="00844EA1"/>
    <w:rsid w:val="00863396"/>
    <w:rsid w:val="008649FE"/>
    <w:rsid w:val="00866B97"/>
    <w:rsid w:val="008700C2"/>
    <w:rsid w:val="00870AE8"/>
    <w:rsid w:val="00874E18"/>
    <w:rsid w:val="00875811"/>
    <w:rsid w:val="008855C7"/>
    <w:rsid w:val="008A47DA"/>
    <w:rsid w:val="008B0986"/>
    <w:rsid w:val="008B7F8F"/>
    <w:rsid w:val="008D31AD"/>
    <w:rsid w:val="008E24BB"/>
    <w:rsid w:val="008E5600"/>
    <w:rsid w:val="008E5693"/>
    <w:rsid w:val="008F07F2"/>
    <w:rsid w:val="008F1033"/>
    <w:rsid w:val="008F3E11"/>
    <w:rsid w:val="008F5499"/>
    <w:rsid w:val="008F6F6A"/>
    <w:rsid w:val="009005CF"/>
    <w:rsid w:val="009044EE"/>
    <w:rsid w:val="0090534B"/>
    <w:rsid w:val="0090797E"/>
    <w:rsid w:val="0091126A"/>
    <w:rsid w:val="00912197"/>
    <w:rsid w:val="00912A06"/>
    <w:rsid w:val="00914280"/>
    <w:rsid w:val="00921B1C"/>
    <w:rsid w:val="00923444"/>
    <w:rsid w:val="00931473"/>
    <w:rsid w:val="00947CDD"/>
    <w:rsid w:val="009637C7"/>
    <w:rsid w:val="00971A89"/>
    <w:rsid w:val="00972447"/>
    <w:rsid w:val="00974AC0"/>
    <w:rsid w:val="009813D8"/>
    <w:rsid w:val="00982EB7"/>
    <w:rsid w:val="00984704"/>
    <w:rsid w:val="0098540F"/>
    <w:rsid w:val="00990A52"/>
    <w:rsid w:val="00990F22"/>
    <w:rsid w:val="0099275B"/>
    <w:rsid w:val="009A050A"/>
    <w:rsid w:val="009A3879"/>
    <w:rsid w:val="009A7017"/>
    <w:rsid w:val="009C245B"/>
    <w:rsid w:val="009D099C"/>
    <w:rsid w:val="009D239E"/>
    <w:rsid w:val="009D428C"/>
    <w:rsid w:val="009E3267"/>
    <w:rsid w:val="009E6E21"/>
    <w:rsid w:val="00A030B2"/>
    <w:rsid w:val="00A223B0"/>
    <w:rsid w:val="00A24A18"/>
    <w:rsid w:val="00A37F62"/>
    <w:rsid w:val="00A45B03"/>
    <w:rsid w:val="00A46ADB"/>
    <w:rsid w:val="00A56B74"/>
    <w:rsid w:val="00A65ADE"/>
    <w:rsid w:val="00A71CF9"/>
    <w:rsid w:val="00A97CEA"/>
    <w:rsid w:val="00AB3C9E"/>
    <w:rsid w:val="00AC0E5E"/>
    <w:rsid w:val="00AD38DE"/>
    <w:rsid w:val="00AE01B2"/>
    <w:rsid w:val="00AE23F9"/>
    <w:rsid w:val="00AF0745"/>
    <w:rsid w:val="00AF3F97"/>
    <w:rsid w:val="00AF6057"/>
    <w:rsid w:val="00B062D9"/>
    <w:rsid w:val="00B16308"/>
    <w:rsid w:val="00B21CC4"/>
    <w:rsid w:val="00B273BB"/>
    <w:rsid w:val="00B42BE1"/>
    <w:rsid w:val="00B47AC0"/>
    <w:rsid w:val="00B56D79"/>
    <w:rsid w:val="00B63881"/>
    <w:rsid w:val="00B67B7D"/>
    <w:rsid w:val="00B72F1B"/>
    <w:rsid w:val="00B75505"/>
    <w:rsid w:val="00B80B6A"/>
    <w:rsid w:val="00B86F2B"/>
    <w:rsid w:val="00BA06AD"/>
    <w:rsid w:val="00BB3C17"/>
    <w:rsid w:val="00BB7AF8"/>
    <w:rsid w:val="00BC18FC"/>
    <w:rsid w:val="00BC6444"/>
    <w:rsid w:val="00BC68A3"/>
    <w:rsid w:val="00BD51C9"/>
    <w:rsid w:val="00BD7D5F"/>
    <w:rsid w:val="00BE7210"/>
    <w:rsid w:val="00BF227C"/>
    <w:rsid w:val="00C04D82"/>
    <w:rsid w:val="00C11251"/>
    <w:rsid w:val="00C1141C"/>
    <w:rsid w:val="00C216D5"/>
    <w:rsid w:val="00C245DB"/>
    <w:rsid w:val="00C278FA"/>
    <w:rsid w:val="00C37FA0"/>
    <w:rsid w:val="00C4788F"/>
    <w:rsid w:val="00C53089"/>
    <w:rsid w:val="00C5395F"/>
    <w:rsid w:val="00C71EA0"/>
    <w:rsid w:val="00C728E1"/>
    <w:rsid w:val="00C7364C"/>
    <w:rsid w:val="00C764B5"/>
    <w:rsid w:val="00C8020B"/>
    <w:rsid w:val="00C85766"/>
    <w:rsid w:val="00C9468F"/>
    <w:rsid w:val="00CB0A92"/>
    <w:rsid w:val="00CC4222"/>
    <w:rsid w:val="00CC7FA3"/>
    <w:rsid w:val="00CF76DD"/>
    <w:rsid w:val="00D031C2"/>
    <w:rsid w:val="00D04664"/>
    <w:rsid w:val="00D14E31"/>
    <w:rsid w:val="00D166FD"/>
    <w:rsid w:val="00D23DA2"/>
    <w:rsid w:val="00D423BC"/>
    <w:rsid w:val="00D45551"/>
    <w:rsid w:val="00D506DF"/>
    <w:rsid w:val="00D52559"/>
    <w:rsid w:val="00D53026"/>
    <w:rsid w:val="00D57B84"/>
    <w:rsid w:val="00D62322"/>
    <w:rsid w:val="00D65D1A"/>
    <w:rsid w:val="00D6745F"/>
    <w:rsid w:val="00D75597"/>
    <w:rsid w:val="00D82F62"/>
    <w:rsid w:val="00D90B9F"/>
    <w:rsid w:val="00D913F2"/>
    <w:rsid w:val="00D929AA"/>
    <w:rsid w:val="00D93725"/>
    <w:rsid w:val="00D94C8C"/>
    <w:rsid w:val="00D95FCC"/>
    <w:rsid w:val="00DA5D8E"/>
    <w:rsid w:val="00DC09DF"/>
    <w:rsid w:val="00DC5A06"/>
    <w:rsid w:val="00DD14E8"/>
    <w:rsid w:val="00DD5AE2"/>
    <w:rsid w:val="00DE1BA1"/>
    <w:rsid w:val="00DE1FAF"/>
    <w:rsid w:val="00DE336A"/>
    <w:rsid w:val="00DE3617"/>
    <w:rsid w:val="00DE4F3B"/>
    <w:rsid w:val="00E13CCC"/>
    <w:rsid w:val="00E37206"/>
    <w:rsid w:val="00E40831"/>
    <w:rsid w:val="00E43351"/>
    <w:rsid w:val="00E47965"/>
    <w:rsid w:val="00E57F34"/>
    <w:rsid w:val="00E704ED"/>
    <w:rsid w:val="00E74BE9"/>
    <w:rsid w:val="00E8181C"/>
    <w:rsid w:val="00E84A9F"/>
    <w:rsid w:val="00E94B06"/>
    <w:rsid w:val="00E96022"/>
    <w:rsid w:val="00EA794E"/>
    <w:rsid w:val="00EC1883"/>
    <w:rsid w:val="00ED015B"/>
    <w:rsid w:val="00ED0897"/>
    <w:rsid w:val="00ED0C82"/>
    <w:rsid w:val="00ED463A"/>
    <w:rsid w:val="00ED4C9D"/>
    <w:rsid w:val="00ED5726"/>
    <w:rsid w:val="00ED58E2"/>
    <w:rsid w:val="00EE6749"/>
    <w:rsid w:val="00EF062C"/>
    <w:rsid w:val="00EF4313"/>
    <w:rsid w:val="00EF7273"/>
    <w:rsid w:val="00F0005C"/>
    <w:rsid w:val="00F0532A"/>
    <w:rsid w:val="00F06B8D"/>
    <w:rsid w:val="00F10CC7"/>
    <w:rsid w:val="00F322F2"/>
    <w:rsid w:val="00F34B2A"/>
    <w:rsid w:val="00F35B5A"/>
    <w:rsid w:val="00F666AF"/>
    <w:rsid w:val="00F823CD"/>
    <w:rsid w:val="00F86BEF"/>
    <w:rsid w:val="00F92E15"/>
    <w:rsid w:val="00F97ED7"/>
    <w:rsid w:val="00FA7A09"/>
    <w:rsid w:val="00FB0D8B"/>
    <w:rsid w:val="00FB154D"/>
    <w:rsid w:val="00FB2FAA"/>
    <w:rsid w:val="00FB68C4"/>
    <w:rsid w:val="00FC3F3F"/>
    <w:rsid w:val="00FC4C87"/>
    <w:rsid w:val="00FC7946"/>
    <w:rsid w:val="00FD7BF3"/>
    <w:rsid w:val="00FE3209"/>
    <w:rsid w:val="00FE41BB"/>
    <w:rsid w:val="00FE517D"/>
    <w:rsid w:val="00FE7AE8"/>
    <w:rsid w:val="00FF492F"/>
    <w:rsid w:val="00FF68FA"/>
    <w:rsid w:val="00FF6B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10C67"/>
  <w15:docId w15:val="{C47BE85C-940A-408F-89CE-245A871E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CEA"/>
    <w:pPr>
      <w:widowControl w:val="0"/>
      <w:spacing w:after="204" w:line="264" w:lineRule="auto"/>
      <w:jc w:val="both"/>
    </w:pPr>
    <w:rPr>
      <w:rFonts w:ascii="Verdana" w:hAnsi="Verdana"/>
      <w:sz w:val="17"/>
      <w:lang w:val="en-GB" w:eastAsia="de-DE" w:bidi="ar-SA"/>
    </w:rPr>
  </w:style>
  <w:style w:type="paragraph" w:styleId="Heading1">
    <w:name w:val="heading 1"/>
    <w:basedOn w:val="Normal"/>
    <w:next w:val="Normal"/>
    <w:link w:val="Heading1Char"/>
    <w:uiPriority w:val="9"/>
    <w:qFormat/>
    <w:rsid w:val="005A5D61"/>
    <w:pPr>
      <w:keepNext/>
      <w:numPr>
        <w:numId w:val="17"/>
      </w:numPr>
      <w:kinsoku w:val="0"/>
      <w:autoSpaceDE w:val="0"/>
      <w:autoSpaceDN w:val="0"/>
      <w:adjustRightInd w:val="0"/>
      <w:ind w:left="578" w:hanging="578"/>
      <w:outlineLvl w:val="0"/>
    </w:pPr>
    <w:rPr>
      <w:b/>
      <w:kern w:val="28"/>
      <w:szCs w:val="22"/>
    </w:rPr>
  </w:style>
  <w:style w:type="paragraph" w:styleId="Heading2">
    <w:name w:val="heading 2"/>
    <w:basedOn w:val="Normal"/>
    <w:next w:val="Normal"/>
    <w:link w:val="Heading2Char"/>
    <w:uiPriority w:val="9"/>
    <w:unhideWhenUsed/>
    <w:qFormat/>
    <w:rsid w:val="00AD38DE"/>
    <w:pPr>
      <w:numPr>
        <w:ilvl w:val="1"/>
        <w:numId w:val="17"/>
      </w:numPr>
      <w:ind w:left="578" w:hanging="578"/>
      <w:outlineLvl w:val="1"/>
    </w:pPr>
    <w:rPr>
      <w:b/>
    </w:rPr>
  </w:style>
  <w:style w:type="paragraph" w:styleId="Heading3">
    <w:name w:val="heading 3"/>
    <w:basedOn w:val="Normal"/>
    <w:next w:val="Normal"/>
    <w:link w:val="Heading3Char"/>
    <w:uiPriority w:val="9"/>
    <w:unhideWhenUsed/>
    <w:qFormat/>
    <w:rsid w:val="00842B64"/>
    <w:pPr>
      <w:keepNext/>
      <w:numPr>
        <w:ilvl w:val="2"/>
        <w:numId w:val="17"/>
      </w:numPr>
      <w:spacing w:before="240" w:after="60"/>
      <w:ind w:left="576" w:hanging="576"/>
      <w:outlineLvl w:val="2"/>
    </w:pPr>
    <w:rPr>
      <w:rFonts w:ascii="Lato Heavy" w:eastAsiaTheme="majorEastAsia" w:hAnsi="Lato Heavy" w:cstheme="majorBidi"/>
      <w:b/>
      <w:bCs/>
      <w:i/>
      <w:szCs w:val="26"/>
    </w:rPr>
  </w:style>
  <w:style w:type="paragraph" w:styleId="Heading4">
    <w:name w:val="heading 4"/>
    <w:basedOn w:val="Normal"/>
    <w:next w:val="Normal"/>
    <w:link w:val="Heading4Char"/>
    <w:uiPriority w:val="9"/>
    <w:semiHidden/>
    <w:unhideWhenUsed/>
    <w:qFormat/>
    <w:rsid w:val="00A24A18"/>
    <w:pPr>
      <w:keepNext/>
      <w:numPr>
        <w:ilvl w:val="3"/>
        <w:numId w:val="17"/>
      </w:numPr>
      <w:tabs>
        <w:tab w:val="num" w:pos="360"/>
      </w:tabs>
      <w:spacing w:before="240" w:after="60"/>
      <w:ind w:left="0" w:firstLine="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24A18"/>
    <w:pPr>
      <w:numPr>
        <w:ilvl w:val="4"/>
        <w:numId w:val="17"/>
      </w:numPr>
      <w:tabs>
        <w:tab w:val="num" w:pos="360"/>
      </w:tabs>
      <w:spacing w:before="240" w:after="60"/>
      <w:ind w:left="0" w:firstLine="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A24A18"/>
    <w:pPr>
      <w:numPr>
        <w:ilvl w:val="5"/>
        <w:numId w:val="17"/>
      </w:numPr>
      <w:tabs>
        <w:tab w:val="num" w:pos="360"/>
      </w:tabs>
      <w:spacing w:before="240" w:after="60"/>
      <w:ind w:left="0" w:firstLine="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iPriority w:val="9"/>
    <w:semiHidden/>
    <w:unhideWhenUsed/>
    <w:qFormat/>
    <w:rsid w:val="00A24A18"/>
    <w:pPr>
      <w:numPr>
        <w:ilvl w:val="6"/>
        <w:numId w:val="17"/>
      </w:numPr>
      <w:tabs>
        <w:tab w:val="num" w:pos="360"/>
      </w:tabs>
      <w:spacing w:before="240" w:after="60"/>
      <w:ind w:left="0" w:firstLine="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A24A18"/>
    <w:pPr>
      <w:numPr>
        <w:ilvl w:val="7"/>
        <w:numId w:val="17"/>
      </w:numPr>
      <w:tabs>
        <w:tab w:val="num" w:pos="360"/>
      </w:tabs>
      <w:spacing w:before="240" w:after="60"/>
      <w:ind w:left="0" w:firstLine="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24A18"/>
    <w:pPr>
      <w:numPr>
        <w:ilvl w:val="8"/>
        <w:numId w:val="17"/>
      </w:numPr>
      <w:tabs>
        <w:tab w:val="num" w:pos="360"/>
      </w:tabs>
      <w:spacing w:before="240" w:after="60"/>
      <w:ind w:left="0" w:firstLine="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5C3193"/>
    <w:rPr>
      <w:iCs/>
      <w:sz w:val="16"/>
      <w:lang w:val="en-US"/>
    </w:rPr>
  </w:style>
  <w:style w:type="paragraph" w:styleId="Header">
    <w:name w:val="header"/>
    <w:basedOn w:val="Normal"/>
    <w:link w:val="HeaderChar"/>
    <w:uiPriority w:val="99"/>
    <w:rsid w:val="001C303B"/>
    <w:pPr>
      <w:tabs>
        <w:tab w:val="center" w:pos="4536"/>
        <w:tab w:val="right" w:pos="9072"/>
      </w:tabs>
      <w:spacing w:after="0"/>
    </w:pPr>
  </w:style>
  <w:style w:type="paragraph" w:customStyle="1" w:styleId="Author">
    <w:name w:val="Author"/>
    <w:basedOn w:val="Normal"/>
    <w:link w:val="AuthorZchn"/>
    <w:qFormat/>
    <w:rsid w:val="00477230"/>
    <w:pPr>
      <w:spacing w:before="240" w:after="480"/>
      <w:jc w:val="left"/>
    </w:pPr>
    <w:rPr>
      <w:sz w:val="22"/>
      <w:szCs w:val="18"/>
    </w:rPr>
  </w:style>
  <w:style w:type="paragraph" w:styleId="Title">
    <w:name w:val="Title"/>
    <w:basedOn w:val="Normal"/>
    <w:next w:val="Normal"/>
    <w:link w:val="TitleChar"/>
    <w:uiPriority w:val="10"/>
    <w:qFormat/>
    <w:rsid w:val="00FA7A09"/>
    <w:pPr>
      <w:spacing w:before="240" w:after="360"/>
      <w:jc w:val="left"/>
      <w:outlineLvl w:val="0"/>
    </w:pPr>
    <w:rPr>
      <w:rFonts w:eastAsiaTheme="majorEastAsia" w:cstheme="majorBidi"/>
      <w:b/>
      <w:bCs/>
      <w:kern w:val="28"/>
      <w:sz w:val="34"/>
      <w:szCs w:val="34"/>
      <w:lang w:val="en-US"/>
    </w:rPr>
  </w:style>
  <w:style w:type="character" w:customStyle="1" w:styleId="TitleChar">
    <w:name w:val="Title Char"/>
    <w:basedOn w:val="DefaultParagraphFont"/>
    <w:link w:val="Title"/>
    <w:uiPriority w:val="10"/>
    <w:rsid w:val="00FA7A09"/>
    <w:rPr>
      <w:rFonts w:ascii="Verdana" w:eastAsiaTheme="majorEastAsia" w:hAnsi="Verdana" w:cstheme="majorBidi"/>
      <w:b/>
      <w:bCs/>
      <w:kern w:val="28"/>
      <w:sz w:val="34"/>
      <w:szCs w:val="34"/>
      <w:lang w:eastAsia="de-DE" w:bidi="ar-SA"/>
    </w:rPr>
  </w:style>
  <w:style w:type="paragraph" w:styleId="Subtitle">
    <w:name w:val="Subtitle"/>
    <w:basedOn w:val="Normal"/>
    <w:next w:val="Normal"/>
    <w:link w:val="SubtitleChar"/>
    <w:uiPriority w:val="11"/>
    <w:qFormat/>
    <w:rsid w:val="00931473"/>
    <w:pPr>
      <w:spacing w:after="60"/>
      <w:jc w:val="left"/>
      <w:outlineLvl w:val="1"/>
    </w:pPr>
    <w:rPr>
      <w:rFonts w:ascii="Lato Black" w:eastAsiaTheme="majorEastAsia" w:hAnsi="Lato Black" w:cstheme="majorBidi"/>
      <w:b/>
      <w:sz w:val="26"/>
      <w:szCs w:val="24"/>
    </w:rPr>
  </w:style>
  <w:style w:type="character" w:customStyle="1" w:styleId="SubtitleChar">
    <w:name w:val="Subtitle Char"/>
    <w:basedOn w:val="DefaultParagraphFont"/>
    <w:link w:val="Subtitle"/>
    <w:uiPriority w:val="11"/>
    <w:rsid w:val="00931473"/>
    <w:rPr>
      <w:rFonts w:ascii="Lato Black" w:eastAsiaTheme="majorEastAsia" w:hAnsi="Lato Black" w:cstheme="majorBidi"/>
      <w:b/>
      <w:sz w:val="26"/>
      <w:szCs w:val="24"/>
      <w:lang w:val="de-DE" w:eastAsia="de-DE" w:bidi="ar-SA"/>
    </w:rPr>
  </w:style>
  <w:style w:type="paragraph" w:customStyle="1" w:styleId="referenceshead">
    <w:name w:val="references head"/>
    <w:basedOn w:val="Normal"/>
    <w:link w:val="referencesheadZchn"/>
    <w:qFormat/>
    <w:rsid w:val="00C85766"/>
    <w:pPr>
      <w:tabs>
        <w:tab w:val="left" w:pos="426"/>
      </w:tabs>
      <w:spacing w:before="240" w:after="45"/>
    </w:pPr>
    <w:rPr>
      <w:b/>
      <w:bCs/>
      <w:szCs w:val="22"/>
    </w:rPr>
  </w:style>
  <w:style w:type="character" w:customStyle="1" w:styleId="Heading2Char">
    <w:name w:val="Heading 2 Char"/>
    <w:basedOn w:val="DefaultParagraphFont"/>
    <w:link w:val="Heading2"/>
    <w:uiPriority w:val="9"/>
    <w:rsid w:val="00AD38DE"/>
    <w:rPr>
      <w:rFonts w:ascii="Verdana" w:hAnsi="Verdana"/>
      <w:b/>
      <w:sz w:val="17"/>
      <w:lang w:val="en-GB" w:eastAsia="de-DE" w:bidi="ar-SA"/>
    </w:rPr>
  </w:style>
  <w:style w:type="character" w:customStyle="1" w:styleId="referencesheadZchn">
    <w:name w:val="references head Zchn"/>
    <w:basedOn w:val="DefaultParagraphFont"/>
    <w:link w:val="referenceshead"/>
    <w:rsid w:val="00C85766"/>
    <w:rPr>
      <w:rFonts w:ascii="Verdana" w:hAnsi="Verdana"/>
      <w:b/>
      <w:bCs/>
      <w:sz w:val="17"/>
      <w:szCs w:val="22"/>
      <w:lang w:val="en-GB" w:eastAsia="de-DE" w:bidi="ar-SA"/>
    </w:rPr>
  </w:style>
  <w:style w:type="character" w:customStyle="1" w:styleId="Heading3Char">
    <w:name w:val="Heading 3 Char"/>
    <w:basedOn w:val="DefaultParagraphFont"/>
    <w:link w:val="Heading3"/>
    <w:uiPriority w:val="9"/>
    <w:rsid w:val="00842B64"/>
    <w:rPr>
      <w:rFonts w:ascii="Lato Heavy" w:eastAsiaTheme="majorEastAsia" w:hAnsi="Lato Heavy" w:cstheme="majorBidi"/>
      <w:b/>
      <w:bCs/>
      <w:i/>
      <w:sz w:val="17"/>
      <w:szCs w:val="26"/>
      <w:lang w:val="de-DE" w:eastAsia="de-DE" w:bidi="ar-SA"/>
    </w:rPr>
  </w:style>
  <w:style w:type="character" w:customStyle="1" w:styleId="Heading4Char">
    <w:name w:val="Heading 4 Char"/>
    <w:basedOn w:val="DefaultParagraphFont"/>
    <w:link w:val="Heading4"/>
    <w:uiPriority w:val="9"/>
    <w:semiHidden/>
    <w:rsid w:val="00A24A18"/>
    <w:rPr>
      <w:rFonts w:asciiTheme="minorHAnsi" w:eastAsiaTheme="minorEastAsia" w:hAnsiTheme="minorHAnsi" w:cstheme="minorBidi"/>
      <w:b/>
      <w:bCs/>
      <w:sz w:val="28"/>
      <w:szCs w:val="28"/>
      <w:lang w:val="de-DE" w:eastAsia="de-DE" w:bidi="ar-SA"/>
    </w:rPr>
  </w:style>
  <w:style w:type="character" w:customStyle="1" w:styleId="Heading5Char">
    <w:name w:val="Heading 5 Char"/>
    <w:basedOn w:val="DefaultParagraphFont"/>
    <w:link w:val="Heading5"/>
    <w:uiPriority w:val="9"/>
    <w:semiHidden/>
    <w:rsid w:val="00A24A18"/>
    <w:rPr>
      <w:rFonts w:asciiTheme="minorHAnsi" w:eastAsiaTheme="minorEastAsia" w:hAnsiTheme="minorHAnsi" w:cstheme="minorBidi"/>
      <w:b/>
      <w:bCs/>
      <w:i/>
      <w:iCs/>
      <w:sz w:val="26"/>
      <w:szCs w:val="26"/>
      <w:lang w:val="de-DE" w:eastAsia="de-DE" w:bidi="ar-SA"/>
    </w:rPr>
  </w:style>
  <w:style w:type="character" w:customStyle="1" w:styleId="Heading6Char">
    <w:name w:val="Heading 6 Char"/>
    <w:basedOn w:val="DefaultParagraphFont"/>
    <w:link w:val="Heading6"/>
    <w:uiPriority w:val="9"/>
    <w:semiHidden/>
    <w:rsid w:val="00A24A18"/>
    <w:rPr>
      <w:rFonts w:asciiTheme="minorHAnsi" w:eastAsiaTheme="minorEastAsia" w:hAnsiTheme="minorHAnsi" w:cstheme="minorBidi"/>
      <w:b/>
      <w:bCs/>
      <w:sz w:val="22"/>
      <w:szCs w:val="22"/>
      <w:lang w:val="de-DE" w:eastAsia="de-DE" w:bidi="ar-SA"/>
    </w:rPr>
  </w:style>
  <w:style w:type="character" w:customStyle="1" w:styleId="Heading7Char">
    <w:name w:val="Heading 7 Char"/>
    <w:basedOn w:val="DefaultParagraphFont"/>
    <w:link w:val="Heading7"/>
    <w:uiPriority w:val="9"/>
    <w:semiHidden/>
    <w:rsid w:val="00A24A18"/>
    <w:rPr>
      <w:rFonts w:asciiTheme="minorHAnsi" w:eastAsiaTheme="minorEastAsia" w:hAnsiTheme="minorHAnsi" w:cstheme="minorBidi"/>
      <w:sz w:val="24"/>
      <w:szCs w:val="24"/>
      <w:lang w:val="de-DE" w:eastAsia="de-DE" w:bidi="ar-SA"/>
    </w:rPr>
  </w:style>
  <w:style w:type="character" w:customStyle="1" w:styleId="Heading8Char">
    <w:name w:val="Heading 8 Char"/>
    <w:basedOn w:val="DefaultParagraphFont"/>
    <w:link w:val="Heading8"/>
    <w:uiPriority w:val="9"/>
    <w:semiHidden/>
    <w:rsid w:val="00A24A18"/>
    <w:rPr>
      <w:rFonts w:asciiTheme="minorHAnsi" w:eastAsiaTheme="minorEastAsia" w:hAnsiTheme="minorHAnsi" w:cstheme="minorBidi"/>
      <w:i/>
      <w:iCs/>
      <w:sz w:val="24"/>
      <w:szCs w:val="24"/>
      <w:lang w:val="de-DE" w:eastAsia="de-DE" w:bidi="ar-SA"/>
    </w:rPr>
  </w:style>
  <w:style w:type="character" w:customStyle="1" w:styleId="Heading9Char">
    <w:name w:val="Heading 9 Char"/>
    <w:basedOn w:val="DefaultParagraphFont"/>
    <w:link w:val="Heading9"/>
    <w:uiPriority w:val="9"/>
    <w:semiHidden/>
    <w:rsid w:val="00A24A18"/>
    <w:rPr>
      <w:rFonts w:asciiTheme="majorHAnsi" w:eastAsiaTheme="majorEastAsia" w:hAnsiTheme="majorHAnsi" w:cstheme="majorBidi"/>
      <w:sz w:val="22"/>
      <w:szCs w:val="22"/>
      <w:lang w:val="de-DE" w:eastAsia="de-DE" w:bidi="ar-SA"/>
    </w:rPr>
  </w:style>
  <w:style w:type="paragraph" w:customStyle="1" w:styleId="correspondence-affiliation">
    <w:name w:val="correspondence - affiliation"/>
    <w:basedOn w:val="Normal"/>
    <w:rsid w:val="00EC1883"/>
    <w:pPr>
      <w:spacing w:after="0"/>
      <w:jc w:val="left"/>
    </w:pPr>
  </w:style>
  <w:style w:type="character" w:customStyle="1" w:styleId="AuthorZchn">
    <w:name w:val="Author Zchn"/>
    <w:basedOn w:val="DefaultParagraphFont"/>
    <w:link w:val="Author"/>
    <w:rsid w:val="00477230"/>
    <w:rPr>
      <w:rFonts w:ascii="Verdana" w:hAnsi="Verdana"/>
      <w:sz w:val="22"/>
      <w:szCs w:val="18"/>
      <w:lang w:val="en-GB" w:eastAsia="de-DE" w:bidi="ar-SA"/>
    </w:rPr>
  </w:style>
  <w:style w:type="paragraph" w:styleId="BalloonText">
    <w:name w:val="Balloon Text"/>
    <w:basedOn w:val="Normal"/>
    <w:link w:val="BalloonTextChar"/>
    <w:uiPriority w:val="99"/>
    <w:semiHidden/>
    <w:unhideWhenUsed/>
    <w:rsid w:val="00460DCC"/>
    <w:rPr>
      <w:rFonts w:ascii="Tahoma" w:hAnsi="Tahoma" w:cs="Tahoma"/>
      <w:sz w:val="16"/>
      <w:szCs w:val="16"/>
    </w:rPr>
  </w:style>
  <w:style w:type="character" w:customStyle="1" w:styleId="BalloonTextChar">
    <w:name w:val="Balloon Text Char"/>
    <w:basedOn w:val="DefaultParagraphFont"/>
    <w:link w:val="BalloonText"/>
    <w:uiPriority w:val="99"/>
    <w:semiHidden/>
    <w:rsid w:val="00460DCC"/>
    <w:rPr>
      <w:rFonts w:ascii="Tahoma" w:hAnsi="Tahoma" w:cs="Tahoma"/>
      <w:sz w:val="16"/>
      <w:szCs w:val="16"/>
      <w:lang w:val="de-DE" w:eastAsia="de-DE" w:bidi="ar-SA"/>
    </w:rPr>
  </w:style>
  <w:style w:type="paragraph" w:customStyle="1" w:styleId="ListLiterature">
    <w:name w:val="List: Literature"/>
    <w:basedOn w:val="Normal"/>
    <w:link w:val="ListLiteratureZchn"/>
    <w:qFormat/>
    <w:rsid w:val="00982EB7"/>
    <w:pPr>
      <w:numPr>
        <w:numId w:val="22"/>
      </w:numPr>
      <w:ind w:left="357" w:hanging="357"/>
    </w:pPr>
    <w:rPr>
      <w:iCs/>
    </w:rPr>
  </w:style>
  <w:style w:type="paragraph" w:customStyle="1" w:styleId="imagecaption">
    <w:name w:val="image caption"/>
    <w:basedOn w:val="Normal"/>
    <w:rsid w:val="00146D45"/>
    <w:pPr>
      <w:spacing w:after="240"/>
      <w:contextualSpacing/>
    </w:pPr>
    <w:rPr>
      <w:sz w:val="14"/>
      <w:szCs w:val="16"/>
    </w:rPr>
  </w:style>
  <w:style w:type="paragraph" w:customStyle="1" w:styleId="Tabellenberschrift">
    <w:name w:val="Tabellenüberschrift"/>
    <w:basedOn w:val="Normal"/>
    <w:rsid w:val="00B86F2B"/>
    <w:pPr>
      <w:spacing w:before="240" w:after="60"/>
      <w:contextualSpacing/>
    </w:pPr>
    <w:rPr>
      <w:sz w:val="14"/>
    </w:rPr>
  </w:style>
  <w:style w:type="character" w:customStyle="1" w:styleId="imagenumber">
    <w:name w:val="image number"/>
    <w:basedOn w:val="DefaultParagraphFont"/>
    <w:uiPriority w:val="1"/>
    <w:rsid w:val="00643C27"/>
    <w:rPr>
      <w:b/>
      <w:bCs/>
    </w:rPr>
  </w:style>
  <w:style w:type="table" w:customStyle="1" w:styleId="HelleSchattierung1">
    <w:name w:val="Helle Schattierung1"/>
    <w:basedOn w:val="TableNormal"/>
    <w:uiPriority w:val="60"/>
    <w:rsid w:val="00AB3C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eywords">
    <w:name w:val="Keywords"/>
    <w:basedOn w:val="DefaultParagraphFont"/>
    <w:rsid w:val="00260570"/>
    <w:rPr>
      <w:sz w:val="16"/>
      <w:lang w:val="en-US"/>
    </w:rPr>
  </w:style>
  <w:style w:type="character" w:customStyle="1" w:styleId="tablecontent">
    <w:name w:val="table content"/>
    <w:basedOn w:val="DefaultParagraphFont"/>
    <w:rsid w:val="006B2707"/>
    <w:rPr>
      <w:color w:val="000000" w:themeColor="text1" w:themeShade="BF"/>
      <w:sz w:val="16"/>
      <w:szCs w:val="16"/>
    </w:rPr>
  </w:style>
  <w:style w:type="character" w:customStyle="1" w:styleId="Tabellenkopf">
    <w:name w:val="Tabellenkopf"/>
    <w:basedOn w:val="DefaultParagraphFont"/>
    <w:rsid w:val="00C764B5"/>
    <w:rPr>
      <w:b/>
      <w:color w:val="000000" w:themeColor="text1" w:themeShade="BF"/>
      <w:sz w:val="16"/>
      <w:szCs w:val="16"/>
    </w:rPr>
  </w:style>
  <w:style w:type="paragraph" w:customStyle="1" w:styleId="Listsorted">
    <w:name w:val="List: sorted"/>
    <w:basedOn w:val="Normal"/>
    <w:link w:val="ListsortedZchn"/>
    <w:qFormat/>
    <w:rsid w:val="004564FE"/>
    <w:pPr>
      <w:numPr>
        <w:numId w:val="21"/>
      </w:numPr>
      <w:ind w:left="357" w:hanging="357"/>
      <w:contextualSpacing/>
    </w:pPr>
  </w:style>
  <w:style w:type="paragraph" w:customStyle="1" w:styleId="Listeunsorted">
    <w:name w:val="Liste: unsorted"/>
    <w:basedOn w:val="Normal"/>
    <w:link w:val="ListeunsortedZchn"/>
    <w:qFormat/>
    <w:rsid w:val="00A97CEA"/>
    <w:pPr>
      <w:numPr>
        <w:numId w:val="20"/>
      </w:numPr>
      <w:ind w:left="357" w:hanging="357"/>
      <w:contextualSpacing/>
    </w:pPr>
  </w:style>
  <w:style w:type="character" w:customStyle="1" w:styleId="ListsortedZchn">
    <w:name w:val="List: sorted Zchn"/>
    <w:basedOn w:val="DefaultParagraphFont"/>
    <w:link w:val="Listsorted"/>
    <w:rsid w:val="004564FE"/>
    <w:rPr>
      <w:rFonts w:ascii="Lato" w:hAnsi="Lato"/>
      <w:sz w:val="17"/>
      <w:lang w:val="de-DE" w:eastAsia="de-DE" w:bidi="ar-SA"/>
    </w:rPr>
  </w:style>
  <w:style w:type="character" w:customStyle="1" w:styleId="ListLiteratureZchn">
    <w:name w:val="List: Literature Zchn"/>
    <w:basedOn w:val="DefaultParagraphFont"/>
    <w:link w:val="ListLiterature"/>
    <w:rsid w:val="00982EB7"/>
    <w:rPr>
      <w:rFonts w:ascii="Verdana" w:hAnsi="Verdana"/>
      <w:iCs/>
      <w:sz w:val="17"/>
      <w:lang w:val="en-GB" w:eastAsia="de-DE" w:bidi="ar-SA"/>
    </w:rPr>
  </w:style>
  <w:style w:type="character" w:customStyle="1" w:styleId="ListeunsortedZchn">
    <w:name w:val="Liste: unsorted Zchn"/>
    <w:basedOn w:val="DefaultParagraphFont"/>
    <w:link w:val="Listeunsorted"/>
    <w:rsid w:val="00A97CEA"/>
    <w:rPr>
      <w:rFonts w:ascii="Verdana" w:hAnsi="Verdana"/>
      <w:sz w:val="17"/>
      <w:lang w:val="en-GB" w:eastAsia="de-DE" w:bidi="ar-SA"/>
    </w:rPr>
  </w:style>
  <w:style w:type="character" w:styleId="CommentReference">
    <w:name w:val="annotation reference"/>
    <w:basedOn w:val="DefaultParagraphFont"/>
    <w:uiPriority w:val="99"/>
    <w:semiHidden/>
    <w:unhideWhenUsed/>
    <w:rsid w:val="00C4788F"/>
    <w:rPr>
      <w:sz w:val="16"/>
      <w:szCs w:val="16"/>
    </w:rPr>
  </w:style>
  <w:style w:type="paragraph" w:styleId="CommentText">
    <w:name w:val="annotation text"/>
    <w:basedOn w:val="Normal"/>
    <w:link w:val="CommentTextChar"/>
    <w:uiPriority w:val="99"/>
    <w:unhideWhenUsed/>
    <w:rsid w:val="00C4788F"/>
    <w:rPr>
      <w:sz w:val="20"/>
    </w:rPr>
  </w:style>
  <w:style w:type="character" w:customStyle="1" w:styleId="CommentTextChar">
    <w:name w:val="Comment Text Char"/>
    <w:basedOn w:val="DefaultParagraphFont"/>
    <w:link w:val="CommentText"/>
    <w:uiPriority w:val="99"/>
    <w:rsid w:val="00C4788F"/>
    <w:rPr>
      <w:lang w:val="de-DE" w:eastAsia="de-DE" w:bidi="ar-SA"/>
    </w:rPr>
  </w:style>
  <w:style w:type="paragraph" w:styleId="CommentSubject">
    <w:name w:val="annotation subject"/>
    <w:basedOn w:val="CommentText"/>
    <w:next w:val="CommentText"/>
    <w:link w:val="CommentSubjectChar"/>
    <w:uiPriority w:val="99"/>
    <w:semiHidden/>
    <w:unhideWhenUsed/>
    <w:rsid w:val="00C4788F"/>
    <w:rPr>
      <w:b/>
      <w:bCs/>
    </w:rPr>
  </w:style>
  <w:style w:type="character" w:customStyle="1" w:styleId="CommentSubjectChar">
    <w:name w:val="Comment Subject Char"/>
    <w:basedOn w:val="CommentTextChar"/>
    <w:link w:val="CommentSubject"/>
    <w:uiPriority w:val="99"/>
    <w:semiHidden/>
    <w:rsid w:val="00C4788F"/>
    <w:rPr>
      <w:b/>
      <w:bCs/>
      <w:lang w:val="de-DE" w:eastAsia="de-DE" w:bidi="ar-SA"/>
    </w:rPr>
  </w:style>
  <w:style w:type="paragraph" w:styleId="Revision">
    <w:name w:val="Revision"/>
    <w:hidden/>
    <w:uiPriority w:val="99"/>
    <w:semiHidden/>
    <w:rsid w:val="00583459"/>
    <w:rPr>
      <w:sz w:val="18"/>
      <w:lang w:val="de-DE" w:eastAsia="de-DE" w:bidi="ar-SA"/>
    </w:rPr>
  </w:style>
  <w:style w:type="character" w:styleId="Hyperlink">
    <w:name w:val="Hyperlink"/>
    <w:uiPriority w:val="99"/>
    <w:unhideWhenUsed/>
    <w:rsid w:val="0099275B"/>
    <w:rPr>
      <w:color w:val="0000FF"/>
      <w:u w:val="single"/>
    </w:rPr>
  </w:style>
  <w:style w:type="paragraph" w:customStyle="1" w:styleId="Article-Type">
    <w:name w:val="Article-Type"/>
    <w:basedOn w:val="Title"/>
    <w:link w:val="Article-TypeZchn"/>
    <w:qFormat/>
    <w:rsid w:val="0057147C"/>
    <w:pPr>
      <w:tabs>
        <w:tab w:val="right" w:pos="10206"/>
      </w:tabs>
      <w:spacing w:before="0" w:after="0" w:line="240" w:lineRule="auto"/>
    </w:pPr>
    <w:rPr>
      <w:sz w:val="22"/>
      <w:szCs w:val="24"/>
      <w:lang w:val="en-GB"/>
    </w:rPr>
  </w:style>
  <w:style w:type="paragraph" w:customStyle="1" w:styleId="DOI">
    <w:name w:val="DOI"/>
    <w:basedOn w:val="Normal"/>
    <w:rsid w:val="00386BFE"/>
    <w:pPr>
      <w:spacing w:before="120" w:after="0"/>
      <w:jc w:val="left"/>
    </w:pPr>
    <w:rPr>
      <w:bCs/>
      <w:sz w:val="16"/>
    </w:rPr>
  </w:style>
  <w:style w:type="table" w:styleId="TableGrid">
    <w:name w:val="Table Grid"/>
    <w:basedOn w:val="TableNormal"/>
    <w:uiPriority w:val="59"/>
    <w:rsid w:val="00FC4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basedOn w:val="Header"/>
    <w:link w:val="RevisionZchn"/>
    <w:qFormat/>
    <w:rsid w:val="00C53089"/>
    <w:rPr>
      <w:sz w:val="16"/>
    </w:rPr>
  </w:style>
  <w:style w:type="character" w:customStyle="1" w:styleId="Article-TypeZchn">
    <w:name w:val="Article-Type Zchn"/>
    <w:basedOn w:val="TitleChar"/>
    <w:link w:val="Article-Type"/>
    <w:rsid w:val="0057147C"/>
    <w:rPr>
      <w:rFonts w:ascii="Verdana" w:eastAsiaTheme="majorEastAsia" w:hAnsi="Verdana" w:cstheme="majorBidi"/>
      <w:b/>
      <w:bCs/>
      <w:kern w:val="28"/>
      <w:sz w:val="22"/>
      <w:szCs w:val="24"/>
      <w:lang w:val="en-GB" w:eastAsia="de-DE" w:bidi="ar-SA"/>
    </w:rPr>
  </w:style>
  <w:style w:type="character" w:customStyle="1" w:styleId="HeaderChar">
    <w:name w:val="Header Char"/>
    <w:basedOn w:val="DefaultParagraphFont"/>
    <w:link w:val="Header"/>
    <w:uiPriority w:val="99"/>
    <w:rsid w:val="001C303B"/>
    <w:rPr>
      <w:rFonts w:ascii="Lato" w:hAnsi="Lato"/>
      <w:sz w:val="18"/>
      <w:lang w:val="de-DE" w:eastAsia="de-DE" w:bidi="ar-SA"/>
    </w:rPr>
  </w:style>
  <w:style w:type="character" w:customStyle="1" w:styleId="RevisionZchn">
    <w:name w:val="Revision Zchn"/>
    <w:basedOn w:val="HeaderChar"/>
    <w:link w:val="berarbeitung1"/>
    <w:rsid w:val="00C53089"/>
    <w:rPr>
      <w:rFonts w:ascii="Lato" w:hAnsi="Lato"/>
      <w:sz w:val="16"/>
      <w:lang w:val="de-DE" w:eastAsia="de-DE" w:bidi="ar-SA"/>
    </w:rPr>
  </w:style>
  <w:style w:type="character" w:customStyle="1" w:styleId="tablecontentnarrow">
    <w:name w:val="table content narrow"/>
    <w:rsid w:val="00921B1C"/>
    <w:rPr>
      <w:rFonts w:ascii="Arial Narrow" w:hAnsi="Arial Narrow"/>
      <w:color w:val="000000"/>
      <w:sz w:val="16"/>
      <w:szCs w:val="16"/>
    </w:rPr>
  </w:style>
  <w:style w:type="character" w:customStyle="1" w:styleId="tableheadnarrow">
    <w:name w:val="table head narrow"/>
    <w:rsid w:val="00B47AC0"/>
    <w:rPr>
      <w:rFonts w:ascii="Arial Narrow" w:hAnsi="Arial Narrow"/>
      <w:color w:val="000000"/>
      <w:sz w:val="16"/>
      <w:szCs w:val="16"/>
    </w:rPr>
  </w:style>
  <w:style w:type="character" w:customStyle="1" w:styleId="NichtaufgelsteErwhnung1">
    <w:name w:val="Nicht aufgelöste Erwähnung1"/>
    <w:basedOn w:val="DefaultParagraphFont"/>
    <w:uiPriority w:val="99"/>
    <w:semiHidden/>
    <w:unhideWhenUsed/>
    <w:rsid w:val="00FF492F"/>
    <w:rPr>
      <w:color w:val="605E5C"/>
      <w:shd w:val="clear" w:color="auto" w:fill="E1DFDD"/>
    </w:rPr>
  </w:style>
  <w:style w:type="paragraph" w:styleId="ListParagraph">
    <w:name w:val="List Paragraph"/>
    <w:aliases w:val="List paragraph"/>
    <w:basedOn w:val="Normal"/>
    <w:uiPriority w:val="34"/>
    <w:qFormat/>
    <w:rsid w:val="00AC0E5E"/>
    <w:pPr>
      <w:ind w:left="720"/>
      <w:contextualSpacing/>
    </w:pPr>
  </w:style>
  <w:style w:type="paragraph" w:styleId="NormalWeb">
    <w:name w:val="Normal (Web)"/>
    <w:basedOn w:val="Normal"/>
    <w:uiPriority w:val="99"/>
    <w:semiHidden/>
    <w:unhideWhenUsed/>
    <w:rsid w:val="00A223B0"/>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Strong">
    <w:name w:val="Strong"/>
    <w:aliases w:val="bold"/>
    <w:basedOn w:val="DefaultParagraphFont"/>
    <w:uiPriority w:val="22"/>
    <w:qFormat/>
    <w:rsid w:val="00A223B0"/>
    <w:rPr>
      <w:b/>
      <w:bCs/>
    </w:rPr>
  </w:style>
  <w:style w:type="character" w:styleId="UnresolvedMention">
    <w:name w:val="Unresolved Mention"/>
    <w:basedOn w:val="DefaultParagraphFont"/>
    <w:uiPriority w:val="99"/>
    <w:semiHidden/>
    <w:unhideWhenUsed/>
    <w:rsid w:val="009E6E21"/>
    <w:rPr>
      <w:color w:val="605E5C"/>
      <w:shd w:val="clear" w:color="auto" w:fill="E1DFDD"/>
    </w:rPr>
  </w:style>
  <w:style w:type="character" w:customStyle="1" w:styleId="superscript">
    <w:name w:val="superscript"/>
    <w:uiPriority w:val="1"/>
    <w:qFormat/>
    <w:rsid w:val="00B67B7D"/>
    <w:rPr>
      <w:vertAlign w:val="superscript"/>
    </w:rPr>
  </w:style>
  <w:style w:type="paragraph" w:styleId="Footer">
    <w:name w:val="footer"/>
    <w:basedOn w:val="Normal"/>
    <w:link w:val="FooterChar"/>
    <w:uiPriority w:val="99"/>
    <w:unhideWhenUsed/>
    <w:rsid w:val="00974AC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4AC0"/>
    <w:rPr>
      <w:rFonts w:ascii="Verdana" w:hAnsi="Verdana"/>
      <w:sz w:val="17"/>
      <w:lang w:val="en-GB" w:eastAsia="de-DE" w:bidi="ar-SA"/>
    </w:rPr>
  </w:style>
  <w:style w:type="character" w:customStyle="1" w:styleId="Heading1Char">
    <w:name w:val="Heading 1 Char"/>
    <w:basedOn w:val="DefaultParagraphFont"/>
    <w:link w:val="Heading1"/>
    <w:uiPriority w:val="9"/>
    <w:rsid w:val="00DE3617"/>
    <w:rPr>
      <w:rFonts w:ascii="Verdana" w:hAnsi="Verdana"/>
      <w:b/>
      <w:kern w:val="28"/>
      <w:sz w:val="17"/>
      <w:szCs w:val="22"/>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71679">
      <w:bodyDiv w:val="1"/>
      <w:marLeft w:val="0"/>
      <w:marRight w:val="0"/>
      <w:marTop w:val="0"/>
      <w:marBottom w:val="0"/>
      <w:divBdr>
        <w:top w:val="none" w:sz="0" w:space="0" w:color="auto"/>
        <w:left w:val="none" w:sz="0" w:space="0" w:color="auto"/>
        <w:bottom w:val="none" w:sz="0" w:space="0" w:color="auto"/>
        <w:right w:val="none" w:sz="0" w:space="0" w:color="auto"/>
      </w:divBdr>
    </w:div>
    <w:div w:id="425425980">
      <w:bodyDiv w:val="1"/>
      <w:marLeft w:val="0"/>
      <w:marRight w:val="0"/>
      <w:marTop w:val="0"/>
      <w:marBottom w:val="0"/>
      <w:divBdr>
        <w:top w:val="none" w:sz="0" w:space="0" w:color="auto"/>
        <w:left w:val="none" w:sz="0" w:space="0" w:color="auto"/>
        <w:bottom w:val="none" w:sz="0" w:space="0" w:color="auto"/>
        <w:right w:val="none" w:sz="0" w:space="0" w:color="auto"/>
      </w:divBdr>
    </w:div>
    <w:div w:id="754401196">
      <w:bodyDiv w:val="1"/>
      <w:marLeft w:val="0"/>
      <w:marRight w:val="0"/>
      <w:marTop w:val="0"/>
      <w:marBottom w:val="0"/>
      <w:divBdr>
        <w:top w:val="none" w:sz="0" w:space="0" w:color="auto"/>
        <w:left w:val="none" w:sz="0" w:space="0" w:color="auto"/>
        <w:bottom w:val="none" w:sz="0" w:space="0" w:color="auto"/>
        <w:right w:val="none" w:sz="0" w:space="0" w:color="auto"/>
      </w:divBdr>
    </w:div>
    <w:div w:id="991324347">
      <w:bodyDiv w:val="1"/>
      <w:marLeft w:val="0"/>
      <w:marRight w:val="0"/>
      <w:marTop w:val="0"/>
      <w:marBottom w:val="0"/>
      <w:divBdr>
        <w:top w:val="none" w:sz="0" w:space="0" w:color="auto"/>
        <w:left w:val="none" w:sz="0" w:space="0" w:color="auto"/>
        <w:bottom w:val="none" w:sz="0" w:space="0" w:color="auto"/>
        <w:right w:val="none" w:sz="0" w:space="0" w:color="auto"/>
      </w:divBdr>
    </w:div>
    <w:div w:id="1211191317">
      <w:bodyDiv w:val="1"/>
      <w:marLeft w:val="0"/>
      <w:marRight w:val="0"/>
      <w:marTop w:val="0"/>
      <w:marBottom w:val="0"/>
      <w:divBdr>
        <w:top w:val="none" w:sz="0" w:space="0" w:color="auto"/>
        <w:left w:val="none" w:sz="0" w:space="0" w:color="auto"/>
        <w:bottom w:val="none" w:sz="0" w:space="0" w:color="auto"/>
        <w:right w:val="none" w:sz="0" w:space="0" w:color="auto"/>
      </w:divBdr>
    </w:div>
    <w:div w:id="1276710337">
      <w:bodyDiv w:val="1"/>
      <w:marLeft w:val="0"/>
      <w:marRight w:val="0"/>
      <w:marTop w:val="0"/>
      <w:marBottom w:val="0"/>
      <w:divBdr>
        <w:top w:val="none" w:sz="0" w:space="0" w:color="auto"/>
        <w:left w:val="none" w:sz="0" w:space="0" w:color="auto"/>
        <w:bottom w:val="none" w:sz="0" w:space="0" w:color="auto"/>
        <w:right w:val="none" w:sz="0" w:space="0" w:color="auto"/>
      </w:divBdr>
    </w:div>
    <w:div w:id="1366633957">
      <w:bodyDiv w:val="1"/>
      <w:marLeft w:val="0"/>
      <w:marRight w:val="0"/>
      <w:marTop w:val="0"/>
      <w:marBottom w:val="0"/>
      <w:divBdr>
        <w:top w:val="none" w:sz="0" w:space="0" w:color="auto"/>
        <w:left w:val="none" w:sz="0" w:space="0" w:color="auto"/>
        <w:bottom w:val="none" w:sz="0" w:space="0" w:color="auto"/>
        <w:right w:val="none" w:sz="0" w:space="0" w:color="auto"/>
      </w:divBdr>
    </w:div>
    <w:div w:id="1371415258">
      <w:bodyDiv w:val="1"/>
      <w:marLeft w:val="0"/>
      <w:marRight w:val="0"/>
      <w:marTop w:val="0"/>
      <w:marBottom w:val="0"/>
      <w:divBdr>
        <w:top w:val="none" w:sz="0" w:space="0" w:color="auto"/>
        <w:left w:val="none" w:sz="0" w:space="0" w:color="auto"/>
        <w:bottom w:val="none" w:sz="0" w:space="0" w:color="auto"/>
        <w:right w:val="none" w:sz="0" w:space="0" w:color="auto"/>
      </w:divBdr>
    </w:div>
    <w:div w:id="1659266058">
      <w:bodyDiv w:val="1"/>
      <w:marLeft w:val="0"/>
      <w:marRight w:val="0"/>
      <w:marTop w:val="0"/>
      <w:marBottom w:val="0"/>
      <w:divBdr>
        <w:top w:val="none" w:sz="0" w:space="0" w:color="auto"/>
        <w:left w:val="none" w:sz="0" w:space="0" w:color="auto"/>
        <w:bottom w:val="none" w:sz="0" w:space="0" w:color="auto"/>
        <w:right w:val="none" w:sz="0" w:space="0" w:color="auto"/>
      </w:divBdr>
    </w:div>
    <w:div w:id="1822892209">
      <w:bodyDiv w:val="1"/>
      <w:marLeft w:val="0"/>
      <w:marRight w:val="0"/>
      <w:marTop w:val="0"/>
      <w:marBottom w:val="0"/>
      <w:divBdr>
        <w:top w:val="none" w:sz="0" w:space="0" w:color="auto"/>
        <w:left w:val="none" w:sz="0" w:space="0" w:color="auto"/>
        <w:bottom w:val="none" w:sz="0" w:space="0" w:color="auto"/>
        <w:right w:val="none" w:sz="0" w:space="0" w:color="auto"/>
      </w:divBdr>
    </w:div>
    <w:div w:id="2004045888">
      <w:bodyDiv w:val="1"/>
      <w:marLeft w:val="0"/>
      <w:marRight w:val="0"/>
      <w:marTop w:val="0"/>
      <w:marBottom w:val="0"/>
      <w:divBdr>
        <w:top w:val="none" w:sz="0" w:space="0" w:color="auto"/>
        <w:left w:val="none" w:sz="0" w:space="0" w:color="auto"/>
        <w:bottom w:val="none" w:sz="0" w:space="0" w:color="auto"/>
        <w:right w:val="none" w:sz="0" w:space="0" w:color="auto"/>
      </w:divBdr>
    </w:div>
    <w:div w:id="2034912968">
      <w:bodyDiv w:val="1"/>
      <w:marLeft w:val="0"/>
      <w:marRight w:val="0"/>
      <w:marTop w:val="0"/>
      <w:marBottom w:val="0"/>
      <w:divBdr>
        <w:top w:val="none" w:sz="0" w:space="0" w:color="auto"/>
        <w:left w:val="none" w:sz="0" w:space="0" w:color="auto"/>
        <w:bottom w:val="none" w:sz="0" w:space="0" w:color="auto"/>
        <w:right w:val="none" w:sz="0" w:space="0" w:color="auto"/>
      </w:divBdr>
    </w:div>
    <w:div w:id="21448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e@uxy.ed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e@uxy.ed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u\AppData\Local\Packages\microsoft.windowscommunicationsapps_8wekyb3d8bbwe\LocalState\Files\S0\92416\Attachments\New%20Journal%20Design%20cepa-template-2016-10-28%5b97045%5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7EF339B87C8F42B0DC80C121746D44" ma:contentTypeVersion="16" ma:contentTypeDescription="Create a new document." ma:contentTypeScope="" ma:versionID="0b6c950b1d9b05c45dd12cbab1bc5958">
  <xsd:schema xmlns:xsd="http://www.w3.org/2001/XMLSchema" xmlns:xs="http://www.w3.org/2001/XMLSchema" xmlns:p="http://schemas.microsoft.com/office/2006/metadata/properties" xmlns:ns2="25e41b22-2727-4798-a14a-680c371f104c" xmlns:ns3="ed353345-1686-4114-865c-d0e60353270d" targetNamespace="http://schemas.microsoft.com/office/2006/metadata/properties" ma:root="true" ma:fieldsID="226a713e8607bd107f50ccc7a7f353df" ns2:_="" ns3:_="">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DAB254-5BA5-4625-8BB7-0173F24469B8}">
  <ds:schemaRefs>
    <ds:schemaRef ds:uri="http://schemas.microsoft.com/sharepoint/v3/contenttype/forms"/>
  </ds:schemaRefs>
</ds:datastoreItem>
</file>

<file path=customXml/itemProps2.xml><?xml version="1.0" encoding="utf-8"?>
<ds:datastoreItem xmlns:ds="http://schemas.openxmlformats.org/officeDocument/2006/customXml" ds:itemID="{B607E770-8C18-4034-87CC-81E684F6F9E5}">
  <ds:schemaRefs>
    <ds:schemaRef ds:uri="http://schemas.openxmlformats.org/officeDocument/2006/bibliography"/>
  </ds:schemaRefs>
</ds:datastoreItem>
</file>

<file path=customXml/itemProps3.xml><?xml version="1.0" encoding="utf-8"?>
<ds:datastoreItem xmlns:ds="http://schemas.openxmlformats.org/officeDocument/2006/customXml" ds:itemID="{6354F37E-7450-4606-AA5B-75099AF3FB24}">
  <ds:schemaRefs>
    <ds:schemaRef ds:uri="http://schemas.microsoft.com/office/2006/metadata/properties"/>
    <ds:schemaRef ds:uri="http://schemas.microsoft.com/office/infopath/2007/PartnerControls"/>
    <ds:schemaRef ds:uri="ed353345-1686-4114-865c-d0e60353270d"/>
    <ds:schemaRef ds:uri="25e41b22-2727-4798-a14a-680c371f104c"/>
  </ds:schemaRefs>
</ds:datastoreItem>
</file>

<file path=customXml/itemProps4.xml><?xml version="1.0" encoding="utf-8"?>
<ds:datastoreItem xmlns:ds="http://schemas.openxmlformats.org/officeDocument/2006/customXml" ds:itemID="{EABD80DD-422A-4D77-B262-882ADB7AB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41b22-2727-4798-a14a-680c371f104c"/>
    <ds:schemaRef ds:uri="ed353345-1686-4114-865c-d0e60353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 Journal Design cepa-template-2016-10-28[97045].dotx</Template>
  <TotalTime>0</TotalTime>
  <Pages>2</Pages>
  <Words>208</Words>
  <Characters>1187</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Ernst &amp; Sohn</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Burgess</dc:creator>
  <cp:lastModifiedBy>Vikram Pakrashi</cp:lastModifiedBy>
  <cp:revision>6</cp:revision>
  <cp:lastPrinted>2016-10-28T12:23:00Z</cp:lastPrinted>
  <dcterms:created xsi:type="dcterms:W3CDTF">2024-07-22T12:41:00Z</dcterms:created>
  <dcterms:modified xsi:type="dcterms:W3CDTF">2024-07-22T15:25:00Z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ies>
</file>